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7A7" w:rsidRDefault="009D67A7" w:rsidP="00DE10D2">
      <w:pPr>
        <w:spacing w:after="0" w:line="240" w:lineRule="auto"/>
        <w:rPr>
          <w:rFonts w:ascii="Times New Roman" w:hAnsi="Times New Roman"/>
          <w:b/>
          <w:i/>
          <w:color w:val="0000FF"/>
          <w:sz w:val="96"/>
          <w:szCs w:val="24"/>
        </w:rPr>
      </w:pPr>
    </w:p>
    <w:p w:rsidR="009D67A7" w:rsidRDefault="009D67A7" w:rsidP="00DA6C77">
      <w:pPr>
        <w:spacing w:after="0" w:line="240" w:lineRule="auto"/>
        <w:jc w:val="center"/>
        <w:rPr>
          <w:rFonts w:ascii="Times New Roman" w:hAnsi="Times New Roman"/>
          <w:b/>
          <w:i/>
          <w:color w:val="0000FF"/>
          <w:sz w:val="96"/>
          <w:szCs w:val="24"/>
        </w:rPr>
      </w:pPr>
    </w:p>
    <w:p w:rsidR="009D67A7" w:rsidRPr="00DE10D2" w:rsidRDefault="009D67A7" w:rsidP="00DA6C77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72"/>
          <w:szCs w:val="24"/>
        </w:rPr>
      </w:pPr>
      <w:r w:rsidRPr="00DE10D2">
        <w:rPr>
          <w:rFonts w:ascii="Times New Roman" w:hAnsi="Times New Roman"/>
          <w:b/>
          <w:i/>
          <w:color w:val="0000FF"/>
          <w:sz w:val="72"/>
          <w:szCs w:val="24"/>
        </w:rPr>
        <w:t>Сценарий утренника</w:t>
      </w:r>
      <w:r w:rsidRPr="00DE10D2">
        <w:rPr>
          <w:rFonts w:ascii="Times New Roman" w:hAnsi="Times New Roman"/>
          <w:b/>
          <w:i/>
          <w:color w:val="FF0000"/>
          <w:sz w:val="72"/>
          <w:szCs w:val="24"/>
        </w:rPr>
        <w:t xml:space="preserve"> «Новогодние чудеса с Фиксиками»</w:t>
      </w:r>
    </w:p>
    <w:p w:rsidR="009D67A7" w:rsidRDefault="009D67A7" w:rsidP="00DA6C77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96"/>
          <w:szCs w:val="24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9pt;margin-top:1.85pt;width:270.5pt;height:5in;z-index:251658240">
            <v:imagedata r:id="rId7" o:title=""/>
            <w10:wrap type="square"/>
          </v:shape>
        </w:pict>
      </w:r>
    </w:p>
    <w:p w:rsidR="009D67A7" w:rsidRDefault="009D67A7" w:rsidP="00DA6C77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96"/>
          <w:szCs w:val="24"/>
        </w:rPr>
      </w:pPr>
    </w:p>
    <w:p w:rsidR="009D67A7" w:rsidRDefault="009D67A7" w:rsidP="00DA6C77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96"/>
          <w:szCs w:val="24"/>
        </w:rPr>
      </w:pPr>
    </w:p>
    <w:p w:rsidR="009D67A7" w:rsidRDefault="009D67A7" w:rsidP="00DA6C77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96"/>
          <w:szCs w:val="24"/>
        </w:rPr>
      </w:pPr>
    </w:p>
    <w:p w:rsidR="009D67A7" w:rsidRDefault="009D67A7" w:rsidP="00DA6C77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96"/>
          <w:szCs w:val="24"/>
        </w:rPr>
      </w:pPr>
    </w:p>
    <w:p w:rsidR="009D67A7" w:rsidRPr="00DE10D2" w:rsidRDefault="009D67A7" w:rsidP="00DA6C77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96"/>
          <w:szCs w:val="24"/>
        </w:rPr>
      </w:pPr>
    </w:p>
    <w:p w:rsidR="009D67A7" w:rsidRDefault="009D67A7" w:rsidP="00DE10D2">
      <w:pPr>
        <w:spacing w:after="0"/>
        <w:ind w:left="2126" w:hanging="2126"/>
        <w:jc w:val="center"/>
        <w:rPr>
          <w:rFonts w:ascii="Times New Roman" w:hAnsi="Times New Roman"/>
          <w:sz w:val="28"/>
          <w:szCs w:val="28"/>
        </w:rPr>
      </w:pPr>
    </w:p>
    <w:p w:rsidR="009D67A7" w:rsidRDefault="009D67A7" w:rsidP="00DE10D2">
      <w:pPr>
        <w:spacing w:after="0"/>
        <w:ind w:left="2126" w:hanging="2126"/>
        <w:jc w:val="center"/>
        <w:rPr>
          <w:rFonts w:ascii="Times New Roman" w:hAnsi="Times New Roman"/>
          <w:sz w:val="28"/>
          <w:szCs w:val="28"/>
        </w:rPr>
      </w:pPr>
    </w:p>
    <w:p w:rsidR="009D67A7" w:rsidRDefault="009D67A7" w:rsidP="00DE10D2">
      <w:pPr>
        <w:spacing w:after="0"/>
        <w:ind w:left="2126" w:hanging="2126"/>
        <w:jc w:val="center"/>
        <w:rPr>
          <w:rFonts w:ascii="Times New Roman" w:hAnsi="Times New Roman"/>
          <w:sz w:val="28"/>
          <w:szCs w:val="28"/>
        </w:rPr>
      </w:pPr>
    </w:p>
    <w:p w:rsidR="009D67A7" w:rsidRDefault="009D67A7" w:rsidP="00DE10D2">
      <w:pPr>
        <w:spacing w:after="0"/>
        <w:ind w:left="2126" w:hanging="2126"/>
        <w:jc w:val="center"/>
        <w:rPr>
          <w:rFonts w:ascii="Times New Roman" w:hAnsi="Times New Roman"/>
          <w:sz w:val="28"/>
          <w:szCs w:val="28"/>
        </w:rPr>
      </w:pPr>
    </w:p>
    <w:p w:rsidR="009D67A7" w:rsidRDefault="009D67A7" w:rsidP="00DE10D2">
      <w:pPr>
        <w:spacing w:after="0"/>
        <w:ind w:left="2126" w:hanging="2126"/>
        <w:jc w:val="center"/>
        <w:rPr>
          <w:rFonts w:ascii="Times New Roman" w:hAnsi="Times New Roman"/>
          <w:sz w:val="28"/>
          <w:szCs w:val="28"/>
        </w:rPr>
      </w:pPr>
    </w:p>
    <w:p w:rsidR="009D67A7" w:rsidRPr="00DE10D2" w:rsidRDefault="009D67A7" w:rsidP="00DE10D2">
      <w:pPr>
        <w:spacing w:after="0"/>
        <w:ind w:left="2126" w:hanging="2126"/>
        <w:jc w:val="center"/>
        <w:rPr>
          <w:rFonts w:ascii="Times New Roman" w:hAnsi="Times New Roman"/>
          <w:sz w:val="28"/>
          <w:szCs w:val="28"/>
        </w:rPr>
      </w:pPr>
      <w:r w:rsidRPr="00DE10D2">
        <w:rPr>
          <w:rFonts w:ascii="Times New Roman" w:hAnsi="Times New Roman"/>
          <w:sz w:val="28"/>
          <w:szCs w:val="28"/>
        </w:rPr>
        <w:t>Провела:</w:t>
      </w:r>
    </w:p>
    <w:p w:rsidR="009D67A7" w:rsidRPr="00DE10D2" w:rsidRDefault="009D67A7" w:rsidP="00DE10D2">
      <w:pPr>
        <w:spacing w:after="0"/>
        <w:ind w:left="2126" w:hanging="2126"/>
        <w:jc w:val="center"/>
        <w:rPr>
          <w:rFonts w:ascii="Times New Roman" w:hAnsi="Times New Roman"/>
          <w:sz w:val="28"/>
          <w:szCs w:val="28"/>
        </w:rPr>
      </w:pPr>
      <w:r w:rsidRPr="00DE10D2">
        <w:rPr>
          <w:rFonts w:ascii="Times New Roman" w:hAnsi="Times New Roman"/>
          <w:sz w:val="28"/>
          <w:szCs w:val="28"/>
        </w:rPr>
        <w:t xml:space="preserve">                                                   учитель начальных классов</w:t>
      </w:r>
    </w:p>
    <w:p w:rsidR="009D67A7" w:rsidRPr="00DE10D2" w:rsidRDefault="009D67A7" w:rsidP="00DE10D2">
      <w:pPr>
        <w:spacing w:after="0"/>
        <w:ind w:left="2126" w:hanging="2126"/>
        <w:jc w:val="center"/>
        <w:rPr>
          <w:rFonts w:ascii="Times New Roman" w:hAnsi="Times New Roman"/>
          <w:sz w:val="28"/>
          <w:szCs w:val="28"/>
        </w:rPr>
      </w:pPr>
      <w:r w:rsidRPr="00DE10D2">
        <w:rPr>
          <w:rFonts w:ascii="Times New Roman" w:hAnsi="Times New Roman"/>
          <w:sz w:val="28"/>
          <w:szCs w:val="28"/>
        </w:rPr>
        <w:t xml:space="preserve">                                                  Салединова Фотима Мудесеровна</w:t>
      </w:r>
    </w:p>
    <w:p w:rsidR="009D67A7" w:rsidRPr="00DA6C77" w:rsidRDefault="009D67A7" w:rsidP="00DA6C7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DA6C77">
        <w:rPr>
          <w:rFonts w:ascii="Times New Roman" w:hAnsi="Times New Roman"/>
          <w:b/>
          <w:i/>
          <w:color w:val="FF0000"/>
          <w:sz w:val="24"/>
          <w:szCs w:val="24"/>
        </w:rPr>
        <w:t xml:space="preserve">Дети входят под музыку </w:t>
      </w:r>
      <w:r>
        <w:rPr>
          <w:rFonts w:ascii="Times New Roman" w:hAnsi="Times New Roman"/>
          <w:b/>
          <w:i/>
          <w:color w:val="FF0000"/>
          <w:sz w:val="24"/>
          <w:szCs w:val="24"/>
        </w:rPr>
        <w:t>водят хоровод «Рождественская песня….»</w:t>
      </w:r>
      <w:r w:rsidRPr="00967E7B">
        <w:rPr>
          <w:rFonts w:ascii="Times New Roman" w:hAnsi="Times New Roman"/>
          <w:b/>
          <w:sz w:val="24"/>
          <w:szCs w:val="24"/>
        </w:rPr>
        <w:t>№1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b/>
          <w:sz w:val="24"/>
          <w:szCs w:val="24"/>
        </w:rPr>
        <w:t>1</w:t>
      </w:r>
      <w:r w:rsidRPr="00DA6C77">
        <w:rPr>
          <w:rFonts w:ascii="Times New Roman" w:hAnsi="Times New Roman"/>
          <w:color w:val="FF0000"/>
          <w:sz w:val="24"/>
          <w:szCs w:val="24"/>
        </w:rPr>
        <w:t>В.</w:t>
      </w:r>
      <w:r w:rsidRPr="00DA6C77">
        <w:rPr>
          <w:rFonts w:ascii="Times New Roman" w:hAnsi="Times New Roman"/>
          <w:sz w:val="24"/>
          <w:szCs w:val="24"/>
        </w:rPr>
        <w:t>К нам пришел веселый праздник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Фантазер, шутник, проказник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 xml:space="preserve">Он подарит песни, сказки 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Всех закружит в шумной пляске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Улыбнется, подмигнет, этот праздник – Новый год!!!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D67A7" w:rsidRDefault="009D67A7" w:rsidP="00DA6C77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24"/>
          <w:szCs w:val="24"/>
        </w:rPr>
      </w:pPr>
      <w:r w:rsidRPr="00DA6C77">
        <w:rPr>
          <w:rFonts w:ascii="Times New Roman" w:hAnsi="Times New Roman"/>
          <w:b/>
          <w:i/>
          <w:color w:val="FF0000"/>
          <w:sz w:val="24"/>
          <w:szCs w:val="24"/>
        </w:rPr>
        <w:t>Дети читают стихи: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Арсен:</w:t>
      </w:r>
    </w:p>
    <w:p w:rsidR="009D67A7" w:rsidRPr="00DA6C77" w:rsidRDefault="009D67A7" w:rsidP="00DA6C77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Минувший год был годом славным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Но время торопливое не ждет</w:t>
      </w:r>
    </w:p>
    <w:p w:rsidR="009D67A7" w:rsidRPr="00DA6C77" w:rsidRDefault="009D67A7" w:rsidP="00DA6C77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Листок последний сорван календарный</w:t>
      </w:r>
    </w:p>
    <w:p w:rsidR="009D67A7" w:rsidRPr="00DA6C77" w:rsidRDefault="009D67A7" w:rsidP="00DA6C77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Навстречу нам шагает Новый год.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Эвелина:  </w:t>
      </w:r>
    </w:p>
    <w:p w:rsidR="009D67A7" w:rsidRPr="00DA6C77" w:rsidRDefault="009D67A7" w:rsidP="00DA6C77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Новый год к нам спешит, мы его так ждали.</w:t>
      </w:r>
    </w:p>
    <w:p w:rsidR="009D67A7" w:rsidRPr="00DA6C77" w:rsidRDefault="009D67A7" w:rsidP="00DA6C77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Нас с собой позовет в сказочные дали.</w:t>
      </w:r>
    </w:p>
    <w:p w:rsidR="009D67A7" w:rsidRPr="00DA6C77" w:rsidRDefault="009D67A7" w:rsidP="00DA6C77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Пусть уносит прошлый год старые ошибки,</w:t>
      </w:r>
    </w:p>
    <w:p w:rsidR="009D67A7" w:rsidRPr="00DA6C77" w:rsidRDefault="009D67A7" w:rsidP="00DA6C77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Новый год всем раздает светлые улыбки.</w:t>
      </w:r>
    </w:p>
    <w:p w:rsidR="009D67A7" w:rsidRPr="00DA6C77" w:rsidRDefault="009D67A7" w:rsidP="00DA6C77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67A7" w:rsidRPr="00DA6C77" w:rsidRDefault="009D67A7" w:rsidP="00DA6C77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DA6C77">
        <w:rPr>
          <w:rFonts w:ascii="Times New Roman" w:hAnsi="Times New Roman"/>
          <w:b/>
          <w:color w:val="FF0000"/>
          <w:sz w:val="24"/>
          <w:szCs w:val="24"/>
        </w:rPr>
        <w:t>Песня «</w:t>
      </w:r>
      <w:r>
        <w:rPr>
          <w:rFonts w:ascii="Times New Roman" w:hAnsi="Times New Roman"/>
          <w:b/>
          <w:color w:val="FF0000"/>
          <w:sz w:val="24"/>
          <w:szCs w:val="24"/>
        </w:rPr>
        <w:t>Шел по лесу Д.М.</w:t>
      </w:r>
      <w:r w:rsidRPr="00DA6C77">
        <w:rPr>
          <w:rFonts w:ascii="Times New Roman" w:hAnsi="Times New Roman"/>
          <w:b/>
          <w:color w:val="FF0000"/>
          <w:sz w:val="24"/>
          <w:szCs w:val="24"/>
        </w:rPr>
        <w:t>»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 1 класс </w:t>
      </w:r>
      <w:r w:rsidRPr="002D38D7">
        <w:rPr>
          <w:rFonts w:ascii="Times New Roman" w:hAnsi="Times New Roman"/>
          <w:b/>
          <w:sz w:val="24"/>
          <w:szCs w:val="24"/>
        </w:rPr>
        <w:t>№2</w:t>
      </w:r>
    </w:p>
    <w:p w:rsidR="009D67A7" w:rsidRPr="00767E09" w:rsidRDefault="009D67A7" w:rsidP="00767E09">
      <w:pPr>
        <w:pStyle w:val="NormalWeb"/>
        <w:shd w:val="clear" w:color="auto" w:fill="FFFFFF"/>
        <w:spacing w:before="0" w:beforeAutospacing="0" w:after="0" w:afterAutospacing="0"/>
        <w:rPr>
          <w:b/>
        </w:rPr>
      </w:pPr>
      <w:r w:rsidRPr="00767E09">
        <w:rPr>
          <w:b/>
        </w:rPr>
        <w:t>Давид:</w:t>
      </w:r>
    </w:p>
    <w:p w:rsidR="009D67A7" w:rsidRPr="00DA6C77" w:rsidRDefault="009D67A7" w:rsidP="00DA6C77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С новым годом мамы,</w:t>
      </w:r>
    </w:p>
    <w:p w:rsidR="009D67A7" w:rsidRPr="00DA6C77" w:rsidRDefault="009D67A7" w:rsidP="00DA6C77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С новым годом папы.</w:t>
      </w:r>
    </w:p>
    <w:p w:rsidR="009D67A7" w:rsidRPr="00DA6C77" w:rsidRDefault="009D67A7" w:rsidP="00DA6C77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С праздником поздравить</w:t>
      </w:r>
    </w:p>
    <w:p w:rsidR="009D67A7" w:rsidRPr="00DA6C77" w:rsidRDefault="009D67A7" w:rsidP="00DA6C77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Мы вас очень рады.</w:t>
      </w:r>
    </w:p>
    <w:p w:rsidR="009D67A7" w:rsidRPr="00DA6C77" w:rsidRDefault="009D67A7" w:rsidP="00DA6C77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Чем больше гостей, чем больше друзей,</w:t>
      </w:r>
    </w:p>
    <w:p w:rsidR="009D67A7" w:rsidRPr="00DA6C77" w:rsidRDefault="009D67A7" w:rsidP="00DA6C77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Тем будет у нас веселей.</w:t>
      </w:r>
    </w:p>
    <w:p w:rsidR="009D67A7" w:rsidRPr="00767E09" w:rsidRDefault="009D67A7" w:rsidP="00767E09">
      <w:pPr>
        <w:pStyle w:val="NormalWeb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767E09">
        <w:rPr>
          <w:b/>
        </w:rPr>
        <w:t>Ленур:</w:t>
      </w:r>
    </w:p>
    <w:p w:rsidR="009D67A7" w:rsidRPr="00DA6C77" w:rsidRDefault="009D67A7" w:rsidP="00DA6C77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Сегодня в этом зале</w:t>
      </w:r>
    </w:p>
    <w:p w:rsidR="009D67A7" w:rsidRPr="00DA6C77" w:rsidRDefault="009D67A7" w:rsidP="00DA6C77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Расскажем мы о том,</w:t>
      </w:r>
    </w:p>
    <w:p w:rsidR="009D67A7" w:rsidRPr="00DA6C77" w:rsidRDefault="009D67A7" w:rsidP="00DA6C77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Как новогодний праздник</w:t>
      </w:r>
    </w:p>
    <w:p w:rsidR="009D67A7" w:rsidRDefault="009D67A7" w:rsidP="00DA6C77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Приходит в каждый дом.</w:t>
      </w:r>
    </w:p>
    <w:p w:rsidR="009D67A7" w:rsidRPr="00767E09" w:rsidRDefault="009D67A7" w:rsidP="00767E09">
      <w:pPr>
        <w:pStyle w:val="NormalWeb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767E09">
        <w:rPr>
          <w:b/>
        </w:rPr>
        <w:t>Ольга:</w:t>
      </w:r>
    </w:p>
    <w:p w:rsidR="009D67A7" w:rsidRPr="00DA6C77" w:rsidRDefault="009D67A7" w:rsidP="00DA6C77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 xml:space="preserve">О том, как ярко светятся </w:t>
      </w:r>
    </w:p>
    <w:p w:rsidR="009D67A7" w:rsidRPr="00DA6C77" w:rsidRDefault="009D67A7" w:rsidP="00DA6C77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Гирлянды из огней</w:t>
      </w:r>
    </w:p>
    <w:p w:rsidR="009D67A7" w:rsidRPr="00DA6C77" w:rsidRDefault="009D67A7" w:rsidP="00DA6C77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О том, что нету праздника</w:t>
      </w:r>
    </w:p>
    <w:p w:rsidR="009D67A7" w:rsidRPr="00DA6C77" w:rsidRDefault="009D67A7" w:rsidP="00DA6C77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Прекрасней и светлей.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Полина</w:t>
      </w:r>
    </w:p>
    <w:p w:rsidR="009D67A7" w:rsidRPr="00DA6C77" w:rsidRDefault="009D67A7" w:rsidP="00DA6C77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 xml:space="preserve">Нам сказочная фея </w:t>
      </w:r>
    </w:p>
    <w:p w:rsidR="009D67A7" w:rsidRPr="00DA6C77" w:rsidRDefault="009D67A7" w:rsidP="00DA6C77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Откроет в сказку дверь.</w:t>
      </w:r>
    </w:p>
    <w:p w:rsidR="009D67A7" w:rsidRPr="00DA6C77" w:rsidRDefault="009D67A7" w:rsidP="00DA6C77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Стоит в кругу, робея,</w:t>
      </w:r>
    </w:p>
    <w:p w:rsidR="009D67A7" w:rsidRPr="00DA6C77" w:rsidRDefault="009D67A7" w:rsidP="00DA6C77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Украшенная ель.</w:t>
      </w:r>
    </w:p>
    <w:p w:rsidR="009D67A7" w:rsidRPr="00767E09" w:rsidRDefault="009D67A7" w:rsidP="00767E09">
      <w:pPr>
        <w:pStyle w:val="NormalWeb"/>
        <w:shd w:val="clear" w:color="auto" w:fill="FFFFFF"/>
        <w:spacing w:before="0" w:beforeAutospacing="0" w:after="0" w:afterAutospacing="0"/>
        <w:rPr>
          <w:b/>
        </w:rPr>
      </w:pPr>
      <w:r w:rsidRPr="00767E09">
        <w:rPr>
          <w:b/>
        </w:rPr>
        <w:t>Виктория:</w:t>
      </w:r>
    </w:p>
    <w:p w:rsidR="009D67A7" w:rsidRPr="00DA6C77" w:rsidRDefault="009D67A7" w:rsidP="00DA6C77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Зеленые ресницы</w:t>
      </w:r>
    </w:p>
    <w:p w:rsidR="009D67A7" w:rsidRPr="00DA6C77" w:rsidRDefault="009D67A7" w:rsidP="00DA6C77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В игрушках, мишуре</w:t>
      </w:r>
    </w:p>
    <w:p w:rsidR="009D67A7" w:rsidRPr="00DA6C77" w:rsidRDefault="009D67A7" w:rsidP="00DA6C77">
      <w:pPr>
        <w:pStyle w:val="ListParagraph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И говорим «Спасибо»</w:t>
      </w:r>
    </w:p>
    <w:p w:rsidR="009D67A7" w:rsidRPr="00DA6C77" w:rsidRDefault="009D67A7" w:rsidP="00DA6C77">
      <w:pPr>
        <w:pStyle w:val="ListParagraph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Мы, елочка, тебе.</w:t>
      </w:r>
    </w:p>
    <w:p w:rsidR="009D67A7" w:rsidRPr="00767E09" w:rsidRDefault="009D67A7" w:rsidP="00767E09">
      <w:pPr>
        <w:pStyle w:val="ListParagraph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28"/>
          <w:szCs w:val="24"/>
        </w:rPr>
      </w:pPr>
      <w:r w:rsidRPr="00767E09">
        <w:rPr>
          <w:rFonts w:ascii="Times New Roman" w:hAnsi="Times New Roman"/>
          <w:b/>
          <w:sz w:val="24"/>
        </w:rPr>
        <w:t>Николай:</w:t>
      </w:r>
    </w:p>
    <w:p w:rsidR="009D67A7" w:rsidRPr="00DA6C77" w:rsidRDefault="009D67A7" w:rsidP="00DA6C77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С волненьем ожидаем</w:t>
      </w:r>
    </w:p>
    <w:p w:rsidR="009D67A7" w:rsidRPr="00DA6C77" w:rsidRDefault="009D67A7" w:rsidP="00DA6C77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 xml:space="preserve">Прихода мы гостей </w:t>
      </w:r>
    </w:p>
    <w:p w:rsidR="009D67A7" w:rsidRPr="00DA6C77" w:rsidRDefault="009D67A7" w:rsidP="00DA6C77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И сказочных героев</w:t>
      </w:r>
    </w:p>
    <w:p w:rsidR="009D67A7" w:rsidRPr="00DA6C77" w:rsidRDefault="009D67A7" w:rsidP="00DA6C77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И магов и зверей.</w:t>
      </w:r>
    </w:p>
    <w:p w:rsidR="009D67A7" w:rsidRPr="00767E09" w:rsidRDefault="009D67A7" w:rsidP="00767E09">
      <w:pPr>
        <w:pStyle w:val="NormalWeb"/>
        <w:shd w:val="clear" w:color="auto" w:fill="FFFFFF"/>
        <w:spacing w:before="0" w:beforeAutospacing="0" w:after="0" w:afterAutospacing="0"/>
        <w:rPr>
          <w:b/>
        </w:rPr>
      </w:pPr>
      <w:r w:rsidRPr="00767E09">
        <w:rPr>
          <w:b/>
        </w:rPr>
        <w:t>Эльвина:</w:t>
      </w:r>
    </w:p>
    <w:p w:rsidR="009D67A7" w:rsidRPr="00DA6C77" w:rsidRDefault="009D67A7" w:rsidP="00DA6C77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И Дедушку Мороза</w:t>
      </w:r>
    </w:p>
    <w:p w:rsidR="009D67A7" w:rsidRPr="00DA6C77" w:rsidRDefault="009D67A7" w:rsidP="00DA6C77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Конечно позовем</w:t>
      </w:r>
    </w:p>
    <w:p w:rsidR="009D67A7" w:rsidRPr="00DA6C77" w:rsidRDefault="009D67A7" w:rsidP="00DA6C77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 xml:space="preserve">Его мы непременно </w:t>
      </w:r>
    </w:p>
    <w:p w:rsidR="009D67A7" w:rsidRPr="00A430BA" w:rsidRDefault="009D67A7" w:rsidP="00A430BA">
      <w:pPr>
        <w:pStyle w:val="ListParagraph"/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A430BA">
        <w:rPr>
          <w:rFonts w:ascii="Times New Roman" w:hAnsi="Times New Roman"/>
          <w:sz w:val="24"/>
        </w:rPr>
        <w:t>На праздник елки ждем.</w:t>
      </w:r>
    </w:p>
    <w:p w:rsidR="009D67A7" w:rsidRPr="00A430BA" w:rsidRDefault="009D67A7" w:rsidP="00A430BA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A430BA">
        <w:rPr>
          <w:b/>
        </w:rPr>
        <w:t>Артур:</w:t>
      </w:r>
    </w:p>
    <w:p w:rsidR="009D67A7" w:rsidRPr="00DA6C77" w:rsidRDefault="009D67A7" w:rsidP="00A4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Елочка, здравствуй, красавица наша.</w:t>
      </w:r>
    </w:p>
    <w:p w:rsidR="009D67A7" w:rsidRPr="00DA6C77" w:rsidRDefault="009D67A7" w:rsidP="00DA6C77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Год как не виделись мы.</w:t>
      </w:r>
    </w:p>
    <w:p w:rsidR="009D67A7" w:rsidRPr="00DA6C77" w:rsidRDefault="009D67A7" w:rsidP="00DA6C77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Кажется, ты еще ярче и краше</w:t>
      </w:r>
    </w:p>
    <w:p w:rsidR="009D67A7" w:rsidRPr="00DA6C77" w:rsidRDefault="009D67A7" w:rsidP="00DA6C77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Стала с прошедшей зимы.</w:t>
      </w:r>
    </w:p>
    <w:p w:rsidR="009D67A7" w:rsidRPr="00A430BA" w:rsidRDefault="009D67A7" w:rsidP="00A430BA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A430BA">
        <w:rPr>
          <w:b/>
        </w:rPr>
        <w:t>Анастасия:</w:t>
      </w:r>
    </w:p>
    <w:p w:rsidR="009D67A7" w:rsidRPr="00DA6C77" w:rsidRDefault="009D67A7" w:rsidP="00DA6C77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Мы много споем тебе песен</w:t>
      </w:r>
    </w:p>
    <w:p w:rsidR="009D67A7" w:rsidRPr="00DA6C77" w:rsidRDefault="009D67A7" w:rsidP="00DA6C77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Твой праздник отпразднуем весело</w:t>
      </w:r>
    </w:p>
    <w:p w:rsidR="009D67A7" w:rsidRPr="00DA6C77" w:rsidRDefault="009D67A7" w:rsidP="00DA6C77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Пусть в памяти нашей останется</w:t>
      </w:r>
    </w:p>
    <w:p w:rsidR="009D67A7" w:rsidRDefault="009D67A7" w:rsidP="00DA6C77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Нарядная елка – красавица.</w:t>
      </w:r>
    </w:p>
    <w:p w:rsidR="009D67A7" w:rsidRPr="002D38D7" w:rsidRDefault="009D67A7" w:rsidP="002D38D7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2D38D7">
        <w:rPr>
          <w:rFonts w:ascii="Times New Roman" w:hAnsi="Times New Roman"/>
          <w:b/>
          <w:sz w:val="24"/>
          <w:szCs w:val="24"/>
        </w:rPr>
        <w:t xml:space="preserve">Тимур </w:t>
      </w:r>
    </w:p>
    <w:p w:rsidR="009D67A7" w:rsidRDefault="009D67A7" w:rsidP="00DA6C77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Новый год! Новый год!</w:t>
      </w:r>
    </w:p>
    <w:p w:rsidR="009D67A7" w:rsidRDefault="009D67A7" w:rsidP="00DA6C77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Дед Мороз ко мне идет</w:t>
      </w:r>
    </w:p>
    <w:p w:rsidR="009D67A7" w:rsidRDefault="009D67A7" w:rsidP="00DA6C77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Расскажу ему стишок</w:t>
      </w:r>
    </w:p>
    <w:p w:rsidR="009D67A7" w:rsidRDefault="009D67A7" w:rsidP="002D38D7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Получу конфет мешок</w:t>
      </w:r>
    </w:p>
    <w:p w:rsidR="009D67A7" w:rsidRPr="00A430BA" w:rsidRDefault="009D67A7" w:rsidP="00A430BA">
      <w:pPr>
        <w:pStyle w:val="NormalWeb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A430BA">
        <w:rPr>
          <w:b/>
        </w:rPr>
        <w:t>Анифе:</w:t>
      </w:r>
    </w:p>
    <w:p w:rsidR="009D67A7" w:rsidRPr="00DA6C77" w:rsidRDefault="009D67A7" w:rsidP="00DA6C77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Скорей в хоровод</w:t>
      </w:r>
    </w:p>
    <w:p w:rsidR="009D67A7" w:rsidRPr="00DA6C77" w:rsidRDefault="009D67A7" w:rsidP="00DA6C77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Пусть каждый поет</w:t>
      </w:r>
    </w:p>
    <w:p w:rsidR="009D67A7" w:rsidRPr="00DA6C77" w:rsidRDefault="009D67A7" w:rsidP="00DA6C77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Всех елка чудесная ждет.</w:t>
      </w:r>
    </w:p>
    <w:p w:rsidR="009D67A7" w:rsidRPr="00DA6C77" w:rsidRDefault="009D67A7" w:rsidP="00DA6C77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Чем больше гостей</w:t>
      </w:r>
    </w:p>
    <w:p w:rsidR="009D67A7" w:rsidRPr="00DA6C77" w:rsidRDefault="009D67A7" w:rsidP="00DA6C77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Чем больше друзей</w:t>
      </w:r>
    </w:p>
    <w:p w:rsidR="009D67A7" w:rsidRPr="00DA6C77" w:rsidRDefault="009D67A7" w:rsidP="00DA6C77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Тем будет у нас веселей.</w:t>
      </w:r>
    </w:p>
    <w:p w:rsidR="009D67A7" w:rsidRDefault="009D67A7" w:rsidP="00A430BA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 xml:space="preserve">Танец «Вальс 1 класс» </w:t>
      </w:r>
      <w:r>
        <w:rPr>
          <w:rFonts w:ascii="Times New Roman" w:hAnsi="Times New Roman"/>
          <w:b/>
          <w:sz w:val="24"/>
          <w:szCs w:val="24"/>
        </w:rPr>
        <w:t>№3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b/>
          <w:sz w:val="24"/>
          <w:szCs w:val="24"/>
        </w:rPr>
        <w:t>2</w:t>
      </w:r>
      <w:r w:rsidRPr="00DA6C77">
        <w:rPr>
          <w:rFonts w:ascii="Times New Roman" w:hAnsi="Times New Roman"/>
          <w:color w:val="FF0000"/>
          <w:sz w:val="24"/>
          <w:szCs w:val="24"/>
        </w:rPr>
        <w:t>В.</w:t>
      </w:r>
      <w:r w:rsidRPr="00DA6C77">
        <w:rPr>
          <w:rFonts w:ascii="Times New Roman" w:hAnsi="Times New Roman"/>
          <w:sz w:val="24"/>
          <w:szCs w:val="24"/>
        </w:rPr>
        <w:t xml:space="preserve">  Странный слышится шумок,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 xml:space="preserve">         Тихо дети, все молчок (</w:t>
      </w:r>
      <w:r w:rsidRPr="00DA6C77">
        <w:rPr>
          <w:rFonts w:ascii="Times New Roman" w:hAnsi="Times New Roman"/>
          <w:b/>
          <w:color w:val="FF0000"/>
          <w:sz w:val="24"/>
          <w:szCs w:val="24"/>
        </w:rPr>
        <w:t>гаснет елка</w:t>
      </w:r>
      <w:r w:rsidRPr="00DA6C77">
        <w:rPr>
          <w:rFonts w:ascii="Times New Roman" w:hAnsi="Times New Roman"/>
          <w:sz w:val="24"/>
          <w:szCs w:val="24"/>
        </w:rPr>
        <w:t xml:space="preserve">) 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 xml:space="preserve">         Что же случилось с нашей гирляндой?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 xml:space="preserve">         Ой, гирлянда перегорела, а у нас другой нет. Что же делать?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 xml:space="preserve">         Может Дед мороз, нам и так подарки подарит, без огоньков?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DA6C77">
        <w:rPr>
          <w:rFonts w:ascii="Times New Roman" w:hAnsi="Times New Roman"/>
          <w:b/>
          <w:color w:val="FF0000"/>
          <w:sz w:val="24"/>
          <w:szCs w:val="24"/>
        </w:rPr>
        <w:t xml:space="preserve">         (дети: нет без огоньков не подарит)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b/>
          <w:sz w:val="24"/>
          <w:szCs w:val="24"/>
        </w:rPr>
        <w:t>1</w:t>
      </w:r>
      <w:r w:rsidRPr="00DA6C77">
        <w:rPr>
          <w:rFonts w:ascii="Times New Roman" w:hAnsi="Times New Roman"/>
          <w:color w:val="FF0000"/>
          <w:sz w:val="24"/>
          <w:szCs w:val="24"/>
        </w:rPr>
        <w:t>В.</w:t>
      </w:r>
      <w:r w:rsidRPr="00DA6C77">
        <w:rPr>
          <w:rFonts w:ascii="Times New Roman" w:hAnsi="Times New Roman"/>
          <w:sz w:val="24"/>
          <w:szCs w:val="24"/>
        </w:rPr>
        <w:t xml:space="preserve"> А  что же нам делать?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Фон № 4 </w:t>
      </w:r>
      <w:r w:rsidRPr="00DA6C77">
        <w:rPr>
          <w:rFonts w:ascii="Times New Roman" w:hAnsi="Times New Roman"/>
          <w:b/>
          <w:i/>
          <w:color w:val="FF0000"/>
          <w:sz w:val="24"/>
          <w:szCs w:val="24"/>
        </w:rPr>
        <w:t>Звучит музыка «А кто такие</w:t>
      </w:r>
      <w:r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 w:rsidRPr="00DA6C77">
        <w:rPr>
          <w:rFonts w:ascii="Times New Roman" w:hAnsi="Times New Roman"/>
          <w:b/>
          <w:i/>
          <w:color w:val="FF0000"/>
          <w:sz w:val="24"/>
          <w:szCs w:val="24"/>
        </w:rPr>
        <w:t>Фиксики?» и в зал вбегают Симка и Нолик.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24"/>
          <w:szCs w:val="24"/>
        </w:rPr>
      </w:pP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color w:val="FF0000"/>
          <w:sz w:val="24"/>
          <w:szCs w:val="24"/>
        </w:rPr>
        <w:t xml:space="preserve">Симка. </w:t>
      </w:r>
      <w:r w:rsidRPr="00DA6C77">
        <w:rPr>
          <w:rFonts w:ascii="Times New Roman" w:hAnsi="Times New Roman"/>
          <w:sz w:val="24"/>
          <w:szCs w:val="24"/>
        </w:rPr>
        <w:t>Привет новогодний вам друзья. А вот и мы. Я – Симка, а вот он – Нолик. Пришли к вам праздновать Новый год! Тыдыщ!!!!!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 xml:space="preserve">А что вы такие грустные? 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24"/>
          <w:szCs w:val="24"/>
        </w:rPr>
      </w:pPr>
      <w:r w:rsidRPr="00DA6C77">
        <w:rPr>
          <w:rFonts w:ascii="Times New Roman" w:hAnsi="Times New Roman"/>
          <w:b/>
          <w:i/>
          <w:color w:val="FF0000"/>
          <w:sz w:val="24"/>
          <w:szCs w:val="24"/>
        </w:rPr>
        <w:t>Дети отвечают, что гирлянда не работает.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24"/>
          <w:szCs w:val="24"/>
        </w:rPr>
      </w:pP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24"/>
          <w:szCs w:val="24"/>
        </w:rPr>
      </w:pPr>
      <w:r w:rsidRPr="00DA6C77">
        <w:rPr>
          <w:rFonts w:ascii="Times New Roman" w:hAnsi="Times New Roman"/>
          <w:color w:val="FF0000"/>
          <w:sz w:val="24"/>
          <w:szCs w:val="24"/>
        </w:rPr>
        <w:t xml:space="preserve">Нолик. </w:t>
      </w:r>
      <w:r w:rsidRPr="00DA6C77">
        <w:rPr>
          <w:rFonts w:ascii="Times New Roman" w:hAnsi="Times New Roman"/>
          <w:sz w:val="24"/>
          <w:szCs w:val="24"/>
        </w:rPr>
        <w:t>Ой так, это пара пустяков. Стоит ли из-за этого грустить. Сейчас мы, что-нибудь придумаем</w:t>
      </w:r>
      <w:r w:rsidRPr="00DA6C77">
        <w:rPr>
          <w:rFonts w:ascii="Times New Roman" w:hAnsi="Times New Roman"/>
          <w:b/>
          <w:i/>
          <w:color w:val="FF0000"/>
          <w:sz w:val="24"/>
          <w:szCs w:val="24"/>
        </w:rPr>
        <w:t>(убегают за елку)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24"/>
          <w:szCs w:val="24"/>
        </w:rPr>
      </w:pP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color w:val="FF0000"/>
          <w:sz w:val="24"/>
          <w:szCs w:val="24"/>
        </w:rPr>
        <w:t>Симка.</w:t>
      </w:r>
      <w:r w:rsidRPr="00DA6C77">
        <w:rPr>
          <w:rFonts w:ascii="Times New Roman" w:hAnsi="Times New Roman"/>
          <w:sz w:val="24"/>
          <w:szCs w:val="24"/>
        </w:rPr>
        <w:t>Так мы закончили проверку лампочек. А ну-ка давайте еще раз скажем заклинание: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Трында-брында, ра-ра-ра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 xml:space="preserve">              Зажигать огни пора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color w:val="FF0000"/>
          <w:sz w:val="24"/>
          <w:szCs w:val="24"/>
        </w:rPr>
        <w:t>Нолик.</w:t>
      </w:r>
      <w:r w:rsidRPr="00DA6C77">
        <w:rPr>
          <w:rFonts w:ascii="Times New Roman" w:hAnsi="Times New Roman"/>
          <w:sz w:val="24"/>
          <w:szCs w:val="24"/>
        </w:rPr>
        <w:t xml:space="preserve">  Люли-трули, ги-ги-ги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 xml:space="preserve">              Зажигайтесь огоньки!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Что-то вы плохо произносите заклинание, контакта с лампочками нет. Ну-ка еще разок: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color w:val="FF0000"/>
          <w:sz w:val="24"/>
          <w:szCs w:val="24"/>
        </w:rPr>
        <w:t>Симка.</w:t>
      </w:r>
      <w:r w:rsidRPr="00DA6C77">
        <w:rPr>
          <w:rFonts w:ascii="Times New Roman" w:hAnsi="Times New Roman"/>
          <w:sz w:val="24"/>
          <w:szCs w:val="24"/>
        </w:rPr>
        <w:t>Трында-брында, ра-ра-ра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 xml:space="preserve">              Зажигать огни пора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color w:val="FF0000"/>
          <w:sz w:val="24"/>
          <w:szCs w:val="24"/>
        </w:rPr>
        <w:t>Нолик.</w:t>
      </w:r>
      <w:r w:rsidRPr="00DA6C77">
        <w:rPr>
          <w:rFonts w:ascii="Times New Roman" w:hAnsi="Times New Roman"/>
          <w:sz w:val="24"/>
          <w:szCs w:val="24"/>
        </w:rPr>
        <w:t xml:space="preserve">  Люли-трули, ги-ги-ги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 xml:space="preserve">              Зажигайтесь огоньки!   Ура!!! 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color w:val="FF0000"/>
          <w:sz w:val="24"/>
          <w:szCs w:val="24"/>
        </w:rPr>
        <w:t xml:space="preserve">Фиксики. </w:t>
      </w:r>
      <w:r w:rsidRPr="00DA6C77">
        <w:rPr>
          <w:rFonts w:ascii="Times New Roman" w:hAnsi="Times New Roman"/>
          <w:sz w:val="24"/>
          <w:szCs w:val="24"/>
        </w:rPr>
        <w:t>Тыдыщ!!!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color w:val="FF0000"/>
          <w:sz w:val="24"/>
          <w:szCs w:val="24"/>
        </w:rPr>
        <w:t>В</w:t>
      </w:r>
      <w:r w:rsidRPr="00DA6C77">
        <w:rPr>
          <w:rFonts w:ascii="Times New Roman" w:hAnsi="Times New Roman"/>
          <w:sz w:val="24"/>
          <w:szCs w:val="24"/>
        </w:rPr>
        <w:t>. Спасибо вам Фиксики за помощь.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color w:val="FF0000"/>
          <w:sz w:val="24"/>
          <w:szCs w:val="24"/>
        </w:rPr>
        <w:t xml:space="preserve">Симка. </w:t>
      </w:r>
      <w:r w:rsidRPr="00DA6C77">
        <w:rPr>
          <w:rFonts w:ascii="Times New Roman" w:hAnsi="Times New Roman"/>
          <w:sz w:val="24"/>
          <w:szCs w:val="24"/>
        </w:rPr>
        <w:t>Пожалуйста! Обращайтесь! А мы хотим станцевать  с мальчишками супер модный танец. Согласны?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DA6C77">
        <w:rPr>
          <w:rFonts w:ascii="Times New Roman" w:hAnsi="Times New Roman"/>
          <w:b/>
          <w:color w:val="FF0000"/>
          <w:sz w:val="24"/>
          <w:szCs w:val="24"/>
        </w:rPr>
        <w:t xml:space="preserve">Мальчикитанцуют танец 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Санта – Клаусов </w:t>
      </w:r>
      <w:r>
        <w:rPr>
          <w:rFonts w:ascii="Times New Roman" w:hAnsi="Times New Roman"/>
          <w:b/>
          <w:sz w:val="24"/>
          <w:szCs w:val="24"/>
        </w:rPr>
        <w:t>№5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24"/>
          <w:szCs w:val="24"/>
        </w:rPr>
      </w:pPr>
      <w:r w:rsidRPr="002D38D7">
        <w:rPr>
          <w:rFonts w:ascii="Times New Roman" w:hAnsi="Times New Roman"/>
          <w:b/>
          <w:sz w:val="24"/>
          <w:szCs w:val="24"/>
        </w:rPr>
        <w:t>Фон № 6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A6C77">
        <w:rPr>
          <w:rFonts w:ascii="Times New Roman" w:hAnsi="Times New Roman"/>
          <w:b/>
          <w:i/>
          <w:color w:val="FF0000"/>
          <w:sz w:val="24"/>
          <w:szCs w:val="24"/>
        </w:rPr>
        <w:t>Вбегает Баба Яга с ноутбуком.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color w:val="FF0000"/>
          <w:sz w:val="24"/>
          <w:szCs w:val="24"/>
        </w:rPr>
        <w:t>Б.Я.</w:t>
      </w:r>
      <w:r w:rsidRPr="00DA6C77">
        <w:rPr>
          <w:rFonts w:ascii="Times New Roman" w:hAnsi="Times New Roman"/>
          <w:sz w:val="24"/>
          <w:szCs w:val="24"/>
        </w:rPr>
        <w:t>а меня то вы узнали?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color w:val="FF0000"/>
          <w:sz w:val="24"/>
          <w:szCs w:val="24"/>
        </w:rPr>
        <w:t>Дети</w:t>
      </w:r>
      <w:r w:rsidRPr="00DA6C77">
        <w:rPr>
          <w:rFonts w:ascii="Times New Roman" w:hAnsi="Times New Roman"/>
          <w:sz w:val="24"/>
          <w:szCs w:val="24"/>
        </w:rPr>
        <w:t>. Да! Баба Яга!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color w:val="FF0000"/>
          <w:sz w:val="24"/>
          <w:szCs w:val="24"/>
        </w:rPr>
        <w:t>Б.Я</w:t>
      </w:r>
      <w:r w:rsidRPr="00DA6C77">
        <w:rPr>
          <w:rFonts w:ascii="Times New Roman" w:hAnsi="Times New Roman"/>
          <w:sz w:val="24"/>
          <w:szCs w:val="24"/>
        </w:rPr>
        <w:t>. Да Костяная нога!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Я летела на метле, очутилась на земле.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Люди! Люди! Караул!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Крякнулся и Хром и Гугл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 xml:space="preserve">Яндекс глючит, Мэйл молчит. 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b/>
          <w:color w:val="FF0000"/>
          <w:sz w:val="24"/>
          <w:szCs w:val="24"/>
        </w:rPr>
        <w:t xml:space="preserve">1 </w:t>
      </w:r>
      <w:r w:rsidRPr="00DA6C77">
        <w:rPr>
          <w:rFonts w:ascii="Times New Roman" w:hAnsi="Times New Roman"/>
          <w:color w:val="FF0000"/>
          <w:sz w:val="24"/>
          <w:szCs w:val="24"/>
        </w:rPr>
        <w:t>В.</w:t>
      </w:r>
      <w:r w:rsidRPr="00DA6C77">
        <w:rPr>
          <w:rFonts w:ascii="Times New Roman" w:hAnsi="Times New Roman"/>
          <w:sz w:val="24"/>
          <w:szCs w:val="24"/>
        </w:rPr>
        <w:t>Ну и хорошо. Поменьше всяких гадостей хорошим людям делать будешь.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color w:val="FF0000"/>
          <w:sz w:val="24"/>
          <w:szCs w:val="24"/>
        </w:rPr>
        <w:t>Б.Я</w:t>
      </w:r>
      <w:r w:rsidRPr="00DA6C77">
        <w:rPr>
          <w:rFonts w:ascii="Times New Roman" w:hAnsi="Times New Roman"/>
          <w:sz w:val="24"/>
          <w:szCs w:val="24"/>
        </w:rPr>
        <w:t>. Я и так стала хорошей.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Мочи нет одной мне жить, с вами я хочу дружить,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Надоело мне летать в этой старой ступе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Надоело совершать скверные поступки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Я расстанусь с помелом, ступу сдам в металлолом.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Только помогите, интернет включите.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Фон № 7 </w:t>
      </w:r>
      <w:r w:rsidRPr="00DA6C77">
        <w:rPr>
          <w:rFonts w:ascii="Times New Roman" w:hAnsi="Times New Roman"/>
          <w:b/>
          <w:color w:val="FF0000"/>
          <w:sz w:val="24"/>
          <w:szCs w:val="24"/>
        </w:rPr>
        <w:t>Игра с Б.Я. «</w:t>
      </w:r>
      <w:r>
        <w:rPr>
          <w:rFonts w:ascii="Times New Roman" w:hAnsi="Times New Roman"/>
          <w:b/>
          <w:color w:val="FF0000"/>
          <w:sz w:val="24"/>
          <w:szCs w:val="24"/>
        </w:rPr>
        <w:t>Собери снежки</w:t>
      </w:r>
      <w:r w:rsidRPr="00DA6C77">
        <w:rPr>
          <w:rFonts w:ascii="Times New Roman" w:hAnsi="Times New Roman"/>
          <w:b/>
          <w:color w:val="FF0000"/>
          <w:sz w:val="24"/>
          <w:szCs w:val="24"/>
        </w:rPr>
        <w:t>»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b/>
          <w:color w:val="FF0000"/>
          <w:sz w:val="24"/>
          <w:szCs w:val="24"/>
        </w:rPr>
        <w:t>1</w:t>
      </w:r>
      <w:r w:rsidRPr="00DA6C77">
        <w:rPr>
          <w:rFonts w:ascii="Times New Roman" w:hAnsi="Times New Roman"/>
          <w:color w:val="FF0000"/>
          <w:sz w:val="24"/>
          <w:szCs w:val="24"/>
        </w:rPr>
        <w:t xml:space="preserve"> В. </w:t>
      </w:r>
      <w:r w:rsidRPr="00DA6C77">
        <w:rPr>
          <w:rFonts w:ascii="Times New Roman" w:hAnsi="Times New Roman"/>
          <w:sz w:val="24"/>
          <w:szCs w:val="24"/>
        </w:rPr>
        <w:t>Ну, что же видим ты и впрямь исправилась. Симка, Нолик помогите, интернет скорей включите.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24"/>
          <w:szCs w:val="24"/>
        </w:rPr>
      </w:pPr>
      <w:r w:rsidRPr="00DA6C77">
        <w:rPr>
          <w:rFonts w:ascii="Times New Roman" w:hAnsi="Times New Roman"/>
          <w:b/>
          <w:i/>
          <w:color w:val="FF0000"/>
          <w:sz w:val="24"/>
          <w:szCs w:val="24"/>
        </w:rPr>
        <w:t>Фиксики подбегают к Б.Я. и включают интернет.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24"/>
          <w:szCs w:val="24"/>
        </w:rPr>
      </w:pP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color w:val="FF0000"/>
          <w:sz w:val="24"/>
          <w:szCs w:val="24"/>
        </w:rPr>
        <w:t xml:space="preserve">Б.Я. </w:t>
      </w:r>
      <w:r w:rsidRPr="00DA6C77">
        <w:rPr>
          <w:rFonts w:ascii="Times New Roman" w:hAnsi="Times New Roman"/>
          <w:sz w:val="24"/>
          <w:szCs w:val="24"/>
        </w:rPr>
        <w:t>Ура! Ура! Получилося друзья!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За это пусть без опозданья все ваши сбудутся желанья.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Пусть будет весело вокруг, пусть будет рядом верный друг.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И каждый день, как Новый год, вас в сказку добрую зовет!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 xml:space="preserve">До свидания! </w:t>
      </w:r>
      <w:r w:rsidRPr="00DA6C77">
        <w:rPr>
          <w:rFonts w:ascii="Times New Roman" w:hAnsi="Times New Roman"/>
          <w:b/>
          <w:i/>
          <w:color w:val="FF0000"/>
          <w:sz w:val="24"/>
          <w:szCs w:val="24"/>
        </w:rPr>
        <w:t>(убегает)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24"/>
          <w:szCs w:val="24"/>
        </w:rPr>
      </w:pP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color w:val="FF0000"/>
          <w:sz w:val="24"/>
          <w:szCs w:val="24"/>
        </w:rPr>
        <w:t xml:space="preserve">Симка. </w:t>
      </w:r>
      <w:r w:rsidRPr="00DA6C77">
        <w:rPr>
          <w:rFonts w:ascii="Times New Roman" w:hAnsi="Times New Roman"/>
          <w:sz w:val="24"/>
          <w:szCs w:val="24"/>
        </w:rPr>
        <w:t>Вы все славные ребята, и сейчас я вас прошу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Отвечайте «да» или «нет», если знаете ответ.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Что на праздник можно подарить и под елку положить?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(«да» - хлопать, «нет» - топать)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color w:val="FF0000"/>
          <w:sz w:val="24"/>
          <w:szCs w:val="24"/>
        </w:rPr>
        <w:t>С.</w:t>
      </w:r>
      <w:r w:rsidRPr="00DA6C77">
        <w:rPr>
          <w:rFonts w:ascii="Times New Roman" w:hAnsi="Times New Roman"/>
          <w:sz w:val="24"/>
          <w:szCs w:val="24"/>
        </w:rPr>
        <w:t xml:space="preserve"> В мешочках леденцы?... А с капустой голубцы?...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color w:val="FF0000"/>
          <w:sz w:val="24"/>
          <w:szCs w:val="24"/>
        </w:rPr>
        <w:t>Н</w:t>
      </w:r>
      <w:r w:rsidRPr="00DA6C77">
        <w:rPr>
          <w:rFonts w:ascii="Times New Roman" w:hAnsi="Times New Roman"/>
          <w:sz w:val="24"/>
          <w:szCs w:val="24"/>
        </w:rPr>
        <w:t>. Разные конфеты?....Вкусные котлеты?...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color w:val="FF0000"/>
          <w:sz w:val="24"/>
          <w:szCs w:val="24"/>
        </w:rPr>
        <w:t>С</w:t>
      </w:r>
      <w:r w:rsidRPr="00DA6C77">
        <w:rPr>
          <w:rFonts w:ascii="Times New Roman" w:hAnsi="Times New Roman"/>
          <w:sz w:val="24"/>
          <w:szCs w:val="24"/>
        </w:rPr>
        <w:t>. Бублики, баранки?.... Из-под кофе банки?...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color w:val="FF0000"/>
          <w:sz w:val="24"/>
          <w:szCs w:val="24"/>
        </w:rPr>
        <w:t>Н</w:t>
      </w:r>
      <w:r w:rsidRPr="00DA6C77">
        <w:rPr>
          <w:rFonts w:ascii="Times New Roman" w:hAnsi="Times New Roman"/>
          <w:sz w:val="24"/>
          <w:szCs w:val="24"/>
        </w:rPr>
        <w:t>. Апельсины, мандарины?... Макароны и сардины?...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color w:val="FF0000"/>
          <w:sz w:val="24"/>
          <w:szCs w:val="24"/>
        </w:rPr>
        <w:t>С</w:t>
      </w:r>
      <w:r w:rsidRPr="00DA6C77">
        <w:rPr>
          <w:rFonts w:ascii="Times New Roman" w:hAnsi="Times New Roman"/>
          <w:sz w:val="24"/>
          <w:szCs w:val="24"/>
        </w:rPr>
        <w:t>. Цветные карамельки?... Копченые сардельки?....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color w:val="FF0000"/>
          <w:sz w:val="24"/>
          <w:szCs w:val="24"/>
        </w:rPr>
        <w:t>Н</w:t>
      </w:r>
      <w:r w:rsidRPr="00DA6C77">
        <w:rPr>
          <w:rFonts w:ascii="Times New Roman" w:hAnsi="Times New Roman"/>
          <w:sz w:val="24"/>
          <w:szCs w:val="24"/>
        </w:rPr>
        <w:t xml:space="preserve">. Халва, изюм, орешки?... Горячие пельмешки?… 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color w:val="FF0000"/>
          <w:sz w:val="24"/>
          <w:szCs w:val="24"/>
        </w:rPr>
        <w:t>С</w:t>
      </w:r>
      <w:r w:rsidRPr="00DA6C77">
        <w:rPr>
          <w:rFonts w:ascii="Times New Roman" w:hAnsi="Times New Roman"/>
          <w:sz w:val="24"/>
          <w:szCs w:val="24"/>
        </w:rPr>
        <w:t>. Молочные ириски?... С горчицею сосиски?...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color w:val="FF0000"/>
          <w:sz w:val="24"/>
          <w:szCs w:val="24"/>
        </w:rPr>
        <w:t>Н</w:t>
      </w:r>
      <w:r w:rsidRPr="00DA6C77">
        <w:rPr>
          <w:rFonts w:ascii="Times New Roman" w:hAnsi="Times New Roman"/>
          <w:sz w:val="24"/>
          <w:szCs w:val="24"/>
        </w:rPr>
        <w:t>. Чеснок и баклажаны?... Яблоки, бананы?...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color w:val="FF0000"/>
          <w:sz w:val="24"/>
          <w:szCs w:val="24"/>
        </w:rPr>
        <w:t>С</w:t>
      </w:r>
      <w:r w:rsidRPr="00DA6C77">
        <w:rPr>
          <w:rFonts w:ascii="Times New Roman" w:hAnsi="Times New Roman"/>
          <w:sz w:val="24"/>
          <w:szCs w:val="24"/>
        </w:rPr>
        <w:t>. Молодцы ребята, браво! Отвечали вы на славу! Тыдыщ!!!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color w:val="FF0000"/>
          <w:sz w:val="24"/>
          <w:szCs w:val="24"/>
        </w:rPr>
        <w:t>В</w:t>
      </w:r>
      <w:r w:rsidRPr="00DA6C77">
        <w:rPr>
          <w:rFonts w:ascii="Times New Roman" w:hAnsi="Times New Roman"/>
          <w:sz w:val="24"/>
          <w:szCs w:val="24"/>
        </w:rPr>
        <w:t>. Вот и замечательно. А мы продолжим наш новогодний праздник.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 xml:space="preserve">        Надо торопиться, друзья, ведь Новый год уже спешит к нам.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Ребята, давайте вместе позовем Дедушку Мороза, чтобы ему было легче нас найти.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24"/>
          <w:szCs w:val="24"/>
        </w:rPr>
      </w:pPr>
      <w:r w:rsidRPr="00DA6C77">
        <w:rPr>
          <w:rFonts w:ascii="Times New Roman" w:hAnsi="Times New Roman"/>
          <w:color w:val="FF0000"/>
          <w:sz w:val="24"/>
          <w:szCs w:val="24"/>
        </w:rPr>
        <w:t>В</w:t>
      </w:r>
      <w:r w:rsidRPr="00DA6C77">
        <w:rPr>
          <w:rFonts w:ascii="Times New Roman" w:hAnsi="Times New Roman"/>
          <w:sz w:val="24"/>
          <w:szCs w:val="24"/>
        </w:rPr>
        <w:t xml:space="preserve">. Ну-ка дружно, ну-ка вместе: Дедушка Мороз!!! Родители, с нами вместе покричите, Деда Мороза позовите! </w:t>
      </w:r>
      <w:r w:rsidRPr="00DA6C77">
        <w:rPr>
          <w:rFonts w:ascii="Times New Roman" w:hAnsi="Times New Roman"/>
          <w:b/>
          <w:i/>
          <w:color w:val="FF0000"/>
          <w:sz w:val="24"/>
          <w:szCs w:val="24"/>
        </w:rPr>
        <w:t>(зовут)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24"/>
          <w:szCs w:val="24"/>
        </w:rPr>
      </w:pP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24"/>
          <w:szCs w:val="24"/>
        </w:rPr>
      </w:pPr>
      <w:r w:rsidRPr="00DA6C77">
        <w:rPr>
          <w:rFonts w:ascii="Times New Roman" w:hAnsi="Times New Roman"/>
          <w:color w:val="FF0000"/>
          <w:sz w:val="24"/>
          <w:szCs w:val="24"/>
        </w:rPr>
        <w:t xml:space="preserve">Д.М. </w:t>
      </w:r>
      <w:r w:rsidRPr="00DA6C77">
        <w:rPr>
          <w:rFonts w:ascii="Times New Roman" w:hAnsi="Times New Roman"/>
          <w:b/>
          <w:i/>
          <w:color w:val="FF0000"/>
          <w:sz w:val="24"/>
          <w:szCs w:val="24"/>
        </w:rPr>
        <w:t xml:space="preserve">(из-за двери) 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Слышу! Слышу!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Я спускаюсь к вам на крышу!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Ой, я тут попал в компот!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Здесь, наверное, кухня ваша,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И оладьи есть и каша,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Одну минуту и я у вас.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Фон № 8 </w:t>
      </w:r>
      <w:r w:rsidRPr="00DA6C77">
        <w:rPr>
          <w:rFonts w:ascii="Times New Roman" w:hAnsi="Times New Roman"/>
          <w:b/>
          <w:i/>
          <w:color w:val="FF0000"/>
          <w:sz w:val="24"/>
          <w:szCs w:val="24"/>
        </w:rPr>
        <w:t>Звучит музыка и входит Дед Мороз со Снегурочкой.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24"/>
          <w:szCs w:val="24"/>
        </w:rPr>
      </w:pP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color w:val="FF0000"/>
          <w:sz w:val="24"/>
          <w:szCs w:val="24"/>
        </w:rPr>
        <w:t xml:space="preserve">Д.М. </w:t>
      </w:r>
      <w:r w:rsidRPr="00DA6C77">
        <w:rPr>
          <w:rFonts w:ascii="Times New Roman" w:hAnsi="Times New Roman"/>
          <w:sz w:val="24"/>
          <w:szCs w:val="24"/>
        </w:rPr>
        <w:t>Здравствуйте, ребята. Здравствуйте, взрослые.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С новым годом поздравляю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Счастья радости желаю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Светлой жизни, сто годов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И здоровья сто пудов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Славный праздник будет тут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Вижу, что ребята ждут!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color w:val="FF0000"/>
          <w:sz w:val="24"/>
          <w:szCs w:val="24"/>
        </w:rPr>
        <w:t>Снегурочка</w:t>
      </w:r>
      <w:r w:rsidRPr="00DA6C77">
        <w:rPr>
          <w:rFonts w:ascii="Times New Roman" w:hAnsi="Times New Roman"/>
          <w:sz w:val="24"/>
          <w:szCs w:val="24"/>
        </w:rPr>
        <w:t>. Здравствуйте детишки,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Девчонки и мальчишки!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С новым счастьем, с Новым Годом!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С новой радостью вас всех!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Пусть звучат под этим сводом</w:t>
      </w:r>
    </w:p>
    <w:p w:rsidR="009D67A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Песни, музыка и смех!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 xml:space="preserve">Танец «Вальс 3-4 класс» </w:t>
      </w:r>
      <w:r>
        <w:rPr>
          <w:rFonts w:ascii="Times New Roman" w:hAnsi="Times New Roman"/>
          <w:b/>
          <w:sz w:val="24"/>
          <w:szCs w:val="24"/>
        </w:rPr>
        <w:t>№9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b/>
          <w:sz w:val="24"/>
          <w:szCs w:val="24"/>
        </w:rPr>
        <w:t>2</w:t>
      </w:r>
      <w:r w:rsidRPr="00DA6C77">
        <w:rPr>
          <w:rFonts w:ascii="Times New Roman" w:hAnsi="Times New Roman"/>
          <w:color w:val="FF0000"/>
          <w:sz w:val="24"/>
          <w:szCs w:val="24"/>
        </w:rPr>
        <w:t>В</w:t>
      </w:r>
      <w:r w:rsidRPr="00DA6C77">
        <w:rPr>
          <w:rFonts w:ascii="Times New Roman" w:hAnsi="Times New Roman"/>
          <w:sz w:val="24"/>
          <w:szCs w:val="24"/>
        </w:rPr>
        <w:t>. Дедушка, ты наверное устал, присядь, отдохни. Может чайку горяченького?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color w:val="FF0000"/>
          <w:sz w:val="24"/>
          <w:szCs w:val="24"/>
        </w:rPr>
        <w:t xml:space="preserve">Д.М. </w:t>
      </w:r>
      <w:r w:rsidRPr="00DA6C77">
        <w:rPr>
          <w:rFonts w:ascii="Times New Roman" w:hAnsi="Times New Roman"/>
          <w:sz w:val="24"/>
          <w:szCs w:val="24"/>
        </w:rPr>
        <w:t>Спасибо, только горячий чай не пью. Лучше подую, остужу.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24"/>
          <w:szCs w:val="24"/>
        </w:rPr>
      </w:pPr>
      <w:r w:rsidRPr="00DA6C77">
        <w:rPr>
          <w:rFonts w:ascii="Times New Roman" w:hAnsi="Times New Roman"/>
          <w:b/>
          <w:i/>
          <w:color w:val="FF0000"/>
          <w:sz w:val="24"/>
          <w:szCs w:val="24"/>
        </w:rPr>
        <w:t>Дует, дует… пока чай не превращается в снег, который высыпает из чашки.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24"/>
          <w:szCs w:val="24"/>
        </w:rPr>
      </w:pP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color w:val="FF0000"/>
          <w:sz w:val="24"/>
          <w:szCs w:val="24"/>
        </w:rPr>
        <w:t xml:space="preserve">Снегурочка. </w:t>
      </w:r>
      <w:r w:rsidRPr="00DA6C77">
        <w:rPr>
          <w:rFonts w:ascii="Times New Roman" w:hAnsi="Times New Roman"/>
          <w:sz w:val="24"/>
          <w:szCs w:val="24"/>
        </w:rPr>
        <w:t>Дедушка Мороз, так ты все можешь заморозить? Пожалуй, и ребят наших тоже заморозишь?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color w:val="FF0000"/>
          <w:sz w:val="24"/>
          <w:szCs w:val="24"/>
        </w:rPr>
        <w:t xml:space="preserve">Д.М. </w:t>
      </w:r>
      <w:r w:rsidRPr="00DA6C77">
        <w:rPr>
          <w:rFonts w:ascii="Times New Roman" w:hAnsi="Times New Roman"/>
          <w:sz w:val="24"/>
          <w:szCs w:val="24"/>
        </w:rPr>
        <w:t>Заморожу…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b/>
          <w:sz w:val="24"/>
          <w:szCs w:val="24"/>
        </w:rPr>
        <w:t>2</w:t>
      </w:r>
      <w:r w:rsidRPr="00DA6C77">
        <w:rPr>
          <w:rFonts w:ascii="Times New Roman" w:hAnsi="Times New Roman"/>
          <w:color w:val="FF0000"/>
          <w:sz w:val="24"/>
          <w:szCs w:val="24"/>
        </w:rPr>
        <w:t xml:space="preserve">В. </w:t>
      </w:r>
      <w:r w:rsidRPr="00DA6C77">
        <w:rPr>
          <w:rFonts w:ascii="Times New Roman" w:hAnsi="Times New Roman"/>
          <w:sz w:val="24"/>
          <w:szCs w:val="24"/>
        </w:rPr>
        <w:t>А это мы сейчас посмотрим! Ребята наши быстрые и шустрые, их не так просто заморозить.</w:t>
      </w:r>
      <w:bookmarkStart w:id="0" w:name="_GoBack"/>
      <w:bookmarkEnd w:id="0"/>
    </w:p>
    <w:p w:rsidR="009D67A7" w:rsidRDefault="009D67A7" w:rsidP="00DA6C77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Фон № 10 </w:t>
      </w:r>
      <w:r w:rsidRPr="00DA6C77">
        <w:rPr>
          <w:rFonts w:ascii="Times New Roman" w:hAnsi="Times New Roman"/>
          <w:b/>
          <w:i/>
          <w:color w:val="FF0000"/>
          <w:sz w:val="24"/>
          <w:szCs w:val="24"/>
        </w:rPr>
        <w:t>Игра «Сейчас я заморожу вам… носики, ушки, животики..»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24"/>
          <w:szCs w:val="24"/>
        </w:rPr>
      </w:pP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color w:val="FF0000"/>
          <w:sz w:val="24"/>
          <w:szCs w:val="24"/>
        </w:rPr>
        <w:t xml:space="preserve">Д.М. </w:t>
      </w:r>
      <w:r w:rsidRPr="00DA6C77">
        <w:rPr>
          <w:rFonts w:ascii="Times New Roman" w:hAnsi="Times New Roman"/>
          <w:sz w:val="24"/>
          <w:szCs w:val="24"/>
        </w:rPr>
        <w:t>Ох и славно поиграли..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Только вижу,что устали.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Да и я бы посидел,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На детишек посмотрел.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Знаю, что стишки учили,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Вот меня б и удивили.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24"/>
          <w:szCs w:val="24"/>
        </w:rPr>
      </w:pPr>
      <w:r w:rsidRPr="00DA6C77">
        <w:rPr>
          <w:rFonts w:ascii="Times New Roman" w:hAnsi="Times New Roman"/>
          <w:b/>
          <w:i/>
          <w:color w:val="FF0000"/>
          <w:sz w:val="24"/>
          <w:szCs w:val="24"/>
        </w:rPr>
        <w:t>Дети читают стихи</w:t>
      </w:r>
    </w:p>
    <w:p w:rsidR="009D67A7" w:rsidRPr="00A430BA" w:rsidRDefault="009D67A7" w:rsidP="00DA6C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430BA">
        <w:rPr>
          <w:rFonts w:ascii="Times New Roman" w:hAnsi="Times New Roman"/>
          <w:b/>
          <w:sz w:val="24"/>
          <w:szCs w:val="24"/>
        </w:rPr>
        <w:t xml:space="preserve">Руслан </w:t>
      </w:r>
    </w:p>
    <w:p w:rsidR="009D67A7" w:rsidRPr="00DA6C77" w:rsidRDefault="009D67A7" w:rsidP="00DA6C77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Новый год вот-вот придет</w:t>
      </w:r>
    </w:p>
    <w:p w:rsidR="009D67A7" w:rsidRPr="00DA6C77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Всем он радость принесет</w:t>
      </w:r>
    </w:p>
    <w:p w:rsidR="009D67A7" w:rsidRPr="00DA6C77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Елочка зажжётся ярко</w:t>
      </w:r>
    </w:p>
    <w:p w:rsidR="009D67A7" w:rsidRPr="00DA6C77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Дед мороз вручит подарки</w:t>
      </w:r>
    </w:p>
    <w:p w:rsidR="009D67A7" w:rsidRPr="00DA6C77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Сказка в двери постучится</w:t>
      </w:r>
    </w:p>
    <w:p w:rsidR="009D67A7" w:rsidRPr="00DA6C77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Чудо зимнее случиться</w:t>
      </w:r>
    </w:p>
    <w:p w:rsidR="009D67A7" w:rsidRPr="00DA6C77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Все исполняться мечты</w:t>
      </w:r>
    </w:p>
    <w:p w:rsidR="009D67A7" w:rsidRPr="00DA6C77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И счастливым станешь ты.</w:t>
      </w:r>
    </w:p>
    <w:p w:rsidR="009D67A7" w:rsidRPr="00A430BA" w:rsidRDefault="009D67A7" w:rsidP="00DA6C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430BA">
        <w:rPr>
          <w:rFonts w:ascii="Times New Roman" w:hAnsi="Times New Roman"/>
          <w:b/>
          <w:sz w:val="24"/>
          <w:szCs w:val="24"/>
        </w:rPr>
        <w:t>Мемет</w:t>
      </w:r>
    </w:p>
    <w:p w:rsidR="009D67A7" w:rsidRPr="00DA6C77" w:rsidRDefault="009D67A7" w:rsidP="00DA6C77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Праздник лучший, праздник славный</w:t>
      </w:r>
    </w:p>
    <w:p w:rsidR="009D67A7" w:rsidRPr="00DA6C77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Для детишек самый главный</w:t>
      </w:r>
    </w:p>
    <w:p w:rsidR="009D67A7" w:rsidRPr="00DA6C77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Ждут они свои подарки</w:t>
      </w:r>
    </w:p>
    <w:p w:rsidR="009D67A7" w:rsidRPr="00DA6C77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Конфет и мандаринов ярких</w:t>
      </w:r>
    </w:p>
    <w:p w:rsidR="009D67A7" w:rsidRPr="00DA6C77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Веселья, песен, хороводов</w:t>
      </w:r>
    </w:p>
    <w:p w:rsidR="009D67A7" w:rsidRPr="00DA6C77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А взрослые свои невзгоды</w:t>
      </w:r>
    </w:p>
    <w:p w:rsidR="009D67A7" w:rsidRPr="00DA6C77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В новый год все забывают</w:t>
      </w:r>
    </w:p>
    <w:p w:rsidR="009D67A7" w:rsidRPr="00A430BA" w:rsidRDefault="009D67A7" w:rsidP="00A430BA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sz w:val="28"/>
          <w:szCs w:val="24"/>
        </w:rPr>
      </w:pPr>
      <w:r w:rsidRPr="00A430BA">
        <w:rPr>
          <w:rFonts w:ascii="Times New Roman" w:hAnsi="Times New Roman"/>
          <w:sz w:val="24"/>
        </w:rPr>
        <w:t>Такое только раз бывает</w:t>
      </w:r>
    </w:p>
    <w:p w:rsidR="009D67A7" w:rsidRPr="00A430BA" w:rsidRDefault="009D67A7" w:rsidP="00DA6C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430BA">
        <w:rPr>
          <w:rFonts w:ascii="Times New Roman" w:hAnsi="Times New Roman"/>
          <w:b/>
          <w:sz w:val="24"/>
          <w:szCs w:val="24"/>
        </w:rPr>
        <w:t>Эльвина</w:t>
      </w:r>
    </w:p>
    <w:p w:rsidR="009D67A7" w:rsidRPr="00DA6C77" w:rsidRDefault="009D67A7" w:rsidP="00DA6C77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Чем старше становлюсь</w:t>
      </w:r>
    </w:p>
    <w:p w:rsidR="009D67A7" w:rsidRPr="00DA6C77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Тем больше верю в чудо</w:t>
      </w:r>
    </w:p>
    <w:p w:rsidR="009D67A7" w:rsidRPr="00DA6C77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Я елочкой явлюсь</w:t>
      </w:r>
    </w:p>
    <w:p w:rsidR="009D67A7" w:rsidRPr="00DA6C77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И ждать подарков буду</w:t>
      </w:r>
    </w:p>
    <w:p w:rsidR="009D67A7" w:rsidRPr="00DA6C77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Когда мне дед мороз</w:t>
      </w:r>
    </w:p>
    <w:p w:rsidR="009D67A7" w:rsidRPr="00DA6C77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С седою бородой</w:t>
      </w:r>
    </w:p>
    <w:p w:rsidR="009D67A7" w:rsidRPr="00DA6C77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Их привезет обоз</w:t>
      </w:r>
    </w:p>
    <w:p w:rsidR="009D67A7" w:rsidRPr="00DA6C77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И увлечет игрою</w:t>
      </w:r>
    </w:p>
    <w:p w:rsidR="009D67A7" w:rsidRPr="00DA6C77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Не важно сколько лет</w:t>
      </w:r>
    </w:p>
    <w:p w:rsidR="009D67A7" w:rsidRPr="00DA6C77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 xml:space="preserve">Что в школу уж пора </w:t>
      </w:r>
    </w:p>
    <w:p w:rsidR="009D67A7" w:rsidRPr="00DA6C77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На новый год конфет</w:t>
      </w:r>
    </w:p>
    <w:p w:rsidR="009D67A7" w:rsidRPr="00DA6C77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Всегда ждет детвора</w:t>
      </w:r>
    </w:p>
    <w:p w:rsidR="009D67A7" w:rsidRPr="00A430BA" w:rsidRDefault="009D67A7" w:rsidP="00DA6C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430BA">
        <w:rPr>
          <w:rFonts w:ascii="Times New Roman" w:hAnsi="Times New Roman"/>
          <w:b/>
          <w:sz w:val="24"/>
          <w:szCs w:val="24"/>
        </w:rPr>
        <w:t xml:space="preserve">Сабина </w:t>
      </w:r>
    </w:p>
    <w:p w:rsidR="009D67A7" w:rsidRPr="00DA6C77" w:rsidRDefault="009D67A7" w:rsidP="00DA6C77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Скоро, скоро, новый год</w:t>
      </w:r>
    </w:p>
    <w:p w:rsidR="009D67A7" w:rsidRPr="00DA6C77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Он торопиться идет</w:t>
      </w:r>
    </w:p>
    <w:p w:rsidR="009D67A7" w:rsidRPr="00DA6C77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 xml:space="preserve">Постучится в двери к нам </w:t>
      </w:r>
    </w:p>
    <w:p w:rsidR="009D67A7" w:rsidRPr="00DA6C77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Дети здравствуйте я к вам</w:t>
      </w:r>
    </w:p>
    <w:p w:rsidR="009D67A7" w:rsidRPr="00DA6C77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Праздник мы встречаем</w:t>
      </w:r>
    </w:p>
    <w:p w:rsidR="009D67A7" w:rsidRPr="00DA6C77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Елку наряжаем</w:t>
      </w:r>
    </w:p>
    <w:p w:rsidR="009D67A7" w:rsidRPr="00DA6C77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Вешаем игрушки шарики хлопушки</w:t>
      </w:r>
    </w:p>
    <w:p w:rsidR="009D67A7" w:rsidRPr="00DA6C77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Скоро дед мороз придет</w:t>
      </w:r>
    </w:p>
    <w:p w:rsidR="009D67A7" w:rsidRPr="00DA6C77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Нам подарки принесет</w:t>
      </w:r>
    </w:p>
    <w:p w:rsidR="009D67A7" w:rsidRPr="00DA6C77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Яблоки конфеты</w:t>
      </w:r>
    </w:p>
    <w:p w:rsidR="009D67A7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Дед мороз, ну где-ты?</w:t>
      </w:r>
    </w:p>
    <w:p w:rsidR="009D67A7" w:rsidRPr="00DA6C77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sz w:val="24"/>
          <w:szCs w:val="24"/>
        </w:rPr>
      </w:pPr>
    </w:p>
    <w:p w:rsidR="009D67A7" w:rsidRPr="00A430BA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b/>
          <w:sz w:val="24"/>
          <w:szCs w:val="24"/>
        </w:rPr>
      </w:pPr>
      <w:r w:rsidRPr="00A430BA">
        <w:rPr>
          <w:rFonts w:ascii="Times New Roman" w:hAnsi="Times New Roman"/>
          <w:b/>
          <w:sz w:val="24"/>
          <w:szCs w:val="24"/>
        </w:rPr>
        <w:t>Ярик</w:t>
      </w:r>
    </w:p>
    <w:p w:rsidR="009D67A7" w:rsidRPr="00DA6C77" w:rsidRDefault="009D67A7" w:rsidP="00DA6C77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 xml:space="preserve">Новый год </w:t>
      </w:r>
      <w:r>
        <w:rPr>
          <w:rFonts w:ascii="Times New Roman" w:hAnsi="Times New Roman"/>
          <w:sz w:val="24"/>
          <w:szCs w:val="24"/>
        </w:rPr>
        <w:t xml:space="preserve">во </w:t>
      </w:r>
      <w:r w:rsidRPr="00DA6C77">
        <w:rPr>
          <w:rFonts w:ascii="Times New Roman" w:hAnsi="Times New Roman"/>
          <w:sz w:val="24"/>
          <w:szCs w:val="24"/>
        </w:rPr>
        <w:t>всю к нам мчится</w:t>
      </w:r>
    </w:p>
    <w:p w:rsidR="009D67A7" w:rsidRPr="00DA6C77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Чудо ведь должно случиться</w:t>
      </w:r>
    </w:p>
    <w:p w:rsidR="009D67A7" w:rsidRPr="00DA6C77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И ждать осталось не так долго</w:t>
      </w:r>
    </w:p>
    <w:p w:rsidR="009D67A7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Горит огнями ярко елка</w:t>
      </w:r>
    </w:p>
    <w:p w:rsidR="009D67A7" w:rsidRPr="00A430BA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b/>
          <w:sz w:val="24"/>
          <w:szCs w:val="24"/>
        </w:rPr>
      </w:pPr>
      <w:r w:rsidRPr="00A430BA">
        <w:rPr>
          <w:rFonts w:ascii="Times New Roman" w:hAnsi="Times New Roman"/>
          <w:b/>
          <w:sz w:val="24"/>
          <w:szCs w:val="24"/>
        </w:rPr>
        <w:t xml:space="preserve">Владик </w:t>
      </w:r>
    </w:p>
    <w:p w:rsidR="009D67A7" w:rsidRPr="00DA6C77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sz w:val="24"/>
          <w:szCs w:val="24"/>
        </w:rPr>
      </w:pPr>
      <w:r w:rsidRPr="00A430BA">
        <w:rPr>
          <w:rFonts w:ascii="Times New Roman" w:hAnsi="Times New Roman"/>
          <w:b/>
          <w:sz w:val="24"/>
          <w:szCs w:val="24"/>
        </w:rPr>
        <w:t>5а.</w:t>
      </w:r>
      <w:r w:rsidRPr="00DA6C77">
        <w:rPr>
          <w:rFonts w:ascii="Times New Roman" w:hAnsi="Times New Roman"/>
          <w:sz w:val="24"/>
          <w:szCs w:val="24"/>
        </w:rPr>
        <w:t>Каким он будет этот праздник</w:t>
      </w:r>
    </w:p>
    <w:p w:rsidR="009D67A7" w:rsidRPr="00DA6C77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Что принесет с собою вновь?</w:t>
      </w:r>
    </w:p>
    <w:p w:rsidR="009D67A7" w:rsidRPr="00DA6C77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Я знаю, принесет он счастье,</w:t>
      </w:r>
    </w:p>
    <w:p w:rsidR="009D67A7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Надежду, веру и любовь.</w:t>
      </w:r>
    </w:p>
    <w:p w:rsidR="009D67A7" w:rsidRPr="00DA6C77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sz w:val="24"/>
          <w:szCs w:val="24"/>
        </w:rPr>
      </w:pPr>
    </w:p>
    <w:p w:rsidR="009D67A7" w:rsidRPr="00A430BA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b/>
          <w:sz w:val="24"/>
          <w:szCs w:val="24"/>
        </w:rPr>
      </w:pPr>
      <w:r w:rsidRPr="00A430BA">
        <w:rPr>
          <w:rFonts w:ascii="Times New Roman" w:hAnsi="Times New Roman"/>
          <w:b/>
          <w:sz w:val="24"/>
          <w:szCs w:val="24"/>
        </w:rPr>
        <w:t xml:space="preserve">Виталий </w:t>
      </w:r>
    </w:p>
    <w:p w:rsidR="009D67A7" w:rsidRPr="00DA6C77" w:rsidRDefault="009D67A7" w:rsidP="00DA6C77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Ждет с улыбкою народ</w:t>
      </w:r>
    </w:p>
    <w:p w:rsidR="009D67A7" w:rsidRPr="00DA6C77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Это праздник круглый год</w:t>
      </w:r>
    </w:p>
    <w:p w:rsidR="009D67A7" w:rsidRPr="00DA6C77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Новым годом он зовется</w:t>
      </w:r>
    </w:p>
    <w:p w:rsidR="009D67A7" w:rsidRPr="00DA6C77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И вот - вот он к нам вернется</w:t>
      </w:r>
    </w:p>
    <w:p w:rsidR="009D67A7" w:rsidRPr="00DA6C77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 xml:space="preserve">Будем радостно встречать </w:t>
      </w:r>
    </w:p>
    <w:p w:rsidR="009D67A7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И о старом, не скучать.</w:t>
      </w:r>
    </w:p>
    <w:p w:rsidR="009D67A7" w:rsidRPr="00DA6C77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sz w:val="24"/>
          <w:szCs w:val="24"/>
        </w:rPr>
      </w:pPr>
    </w:p>
    <w:p w:rsidR="009D67A7" w:rsidRPr="00A430BA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b/>
          <w:sz w:val="24"/>
          <w:szCs w:val="24"/>
        </w:rPr>
      </w:pPr>
      <w:r w:rsidRPr="00A430BA">
        <w:rPr>
          <w:rFonts w:ascii="Times New Roman" w:hAnsi="Times New Roman"/>
          <w:b/>
          <w:sz w:val="24"/>
          <w:szCs w:val="24"/>
        </w:rPr>
        <w:t xml:space="preserve">Тамила </w:t>
      </w:r>
    </w:p>
    <w:p w:rsidR="009D67A7" w:rsidRPr="00DA6C77" w:rsidRDefault="009D67A7" w:rsidP="00DA6C77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Каким же будет Новый год</w:t>
      </w:r>
    </w:p>
    <w:p w:rsidR="009D67A7" w:rsidRPr="00DA6C77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Никто не знает на перед</w:t>
      </w:r>
    </w:p>
    <w:p w:rsidR="009D67A7" w:rsidRPr="00DA6C77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Чем он запомниться друзья?</w:t>
      </w:r>
    </w:p>
    <w:p w:rsidR="009D67A7" w:rsidRPr="00DA6C77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Что в нем исполнится не зря?</w:t>
      </w:r>
    </w:p>
    <w:p w:rsidR="009D67A7" w:rsidRPr="00DA6C77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Все чудо ждут и в эту ночь</w:t>
      </w:r>
    </w:p>
    <w:p w:rsidR="009D67A7" w:rsidRPr="00DA6C77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Проблемы прогоняют прочь</w:t>
      </w:r>
    </w:p>
    <w:p w:rsidR="009D67A7" w:rsidRPr="00DA6C77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Он постучится в твою дверь</w:t>
      </w:r>
    </w:p>
    <w:p w:rsidR="009D67A7" w:rsidRPr="00DA6C77" w:rsidRDefault="009D67A7" w:rsidP="00DA6C77">
      <w:pPr>
        <w:pStyle w:val="ListParagraph"/>
        <w:spacing w:after="0" w:line="240" w:lineRule="auto"/>
        <w:ind w:left="928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Ты только в это очень верь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67A7" w:rsidRDefault="009D67A7" w:rsidP="00A430BA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 xml:space="preserve">Песня «Новогодний хоровод» - 4 класс </w:t>
      </w:r>
      <w:r>
        <w:rPr>
          <w:rFonts w:ascii="Times New Roman" w:hAnsi="Times New Roman"/>
          <w:b/>
          <w:sz w:val="24"/>
          <w:szCs w:val="24"/>
        </w:rPr>
        <w:t>№11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color w:val="FF0000"/>
          <w:sz w:val="24"/>
          <w:szCs w:val="24"/>
        </w:rPr>
        <w:t>Д.М</w:t>
      </w:r>
      <w:r w:rsidRPr="00DA6C77">
        <w:rPr>
          <w:rFonts w:ascii="Times New Roman" w:hAnsi="Times New Roman"/>
          <w:sz w:val="24"/>
          <w:szCs w:val="24"/>
        </w:rPr>
        <w:t>. Молодцы! Порадовали дедушку. Внученька, а порядок ли в наших владениях?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color w:val="FF0000"/>
          <w:sz w:val="24"/>
          <w:szCs w:val="24"/>
        </w:rPr>
        <w:t>Снегурочка</w:t>
      </w:r>
      <w:r w:rsidRPr="00DA6C77">
        <w:rPr>
          <w:rFonts w:ascii="Times New Roman" w:hAnsi="Times New Roman"/>
          <w:sz w:val="24"/>
          <w:szCs w:val="24"/>
        </w:rPr>
        <w:t>. Да, какой порядок дедушка. Снега нет, сосулек нет, про метель я вообще молчу. Насыпал бы хоть чуточку снега, детишкам на забаву.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color w:val="FF0000"/>
          <w:sz w:val="24"/>
          <w:szCs w:val="24"/>
        </w:rPr>
        <w:t>Д.М</w:t>
      </w:r>
      <w:r w:rsidRPr="00DA6C77">
        <w:rPr>
          <w:rFonts w:ascii="Times New Roman" w:hAnsi="Times New Roman"/>
          <w:sz w:val="24"/>
          <w:szCs w:val="24"/>
        </w:rPr>
        <w:t>. Хорошо, сейчас подую холодным воздухом, волшебным – станет прохладно и закружатся снежинки.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DA6C77">
        <w:rPr>
          <w:rFonts w:ascii="Times New Roman" w:hAnsi="Times New Roman"/>
          <w:b/>
          <w:color w:val="FF0000"/>
          <w:sz w:val="24"/>
          <w:szCs w:val="24"/>
        </w:rPr>
        <w:t>Танец «Снежинок» (девочки)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№12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color w:val="FF0000"/>
          <w:sz w:val="24"/>
          <w:szCs w:val="24"/>
        </w:rPr>
        <w:t>Снегурочка</w:t>
      </w:r>
      <w:r w:rsidRPr="00DA6C77">
        <w:rPr>
          <w:rFonts w:ascii="Times New Roman" w:hAnsi="Times New Roman"/>
          <w:sz w:val="24"/>
          <w:szCs w:val="24"/>
        </w:rPr>
        <w:t>. Ого, сколько снега навалило. Теперь и поиграть можно.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color w:val="FF0000"/>
          <w:sz w:val="24"/>
          <w:szCs w:val="24"/>
        </w:rPr>
        <w:t>Симка</w:t>
      </w:r>
      <w:r w:rsidRPr="00DA6C77">
        <w:rPr>
          <w:rFonts w:ascii="Times New Roman" w:hAnsi="Times New Roman"/>
          <w:sz w:val="24"/>
          <w:szCs w:val="24"/>
        </w:rPr>
        <w:t>. Ребята, а у меня и подходящая игра есть,  а  ну-ка отгадайте наши загадки, а родители пусть вам помогут.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color w:val="FF0000"/>
          <w:sz w:val="24"/>
          <w:szCs w:val="24"/>
        </w:rPr>
        <w:t>Симка</w:t>
      </w:r>
      <w:r w:rsidRPr="00DA6C77">
        <w:rPr>
          <w:rFonts w:ascii="Times New Roman" w:hAnsi="Times New Roman"/>
          <w:sz w:val="24"/>
          <w:szCs w:val="24"/>
        </w:rPr>
        <w:t>. Пар пустил дракон хвостатый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 xml:space="preserve">             И разгладил шарфик мятый (утюг) Тыдыщ!!!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color w:val="FF0000"/>
          <w:sz w:val="24"/>
          <w:szCs w:val="24"/>
        </w:rPr>
        <w:t>Нолик</w:t>
      </w:r>
      <w:r w:rsidRPr="00DA6C77">
        <w:rPr>
          <w:rFonts w:ascii="Times New Roman" w:hAnsi="Times New Roman"/>
          <w:sz w:val="24"/>
          <w:szCs w:val="24"/>
        </w:rPr>
        <w:t>. Даже и в июльский зной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 xml:space="preserve">             В нем морозно как зимой (холодильник)Тыдыщ!!!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color w:val="FF0000"/>
          <w:sz w:val="24"/>
          <w:szCs w:val="24"/>
        </w:rPr>
        <w:t>Симка</w:t>
      </w:r>
      <w:r w:rsidRPr="00DA6C77">
        <w:rPr>
          <w:rFonts w:ascii="Times New Roman" w:hAnsi="Times New Roman"/>
          <w:sz w:val="24"/>
          <w:szCs w:val="24"/>
        </w:rPr>
        <w:t>. Из ковра чистюля-робот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 xml:space="preserve">             Тянет пыль и грязь в свой хобот (пылесос)Тыдыщ!!!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color w:val="FF0000"/>
          <w:sz w:val="24"/>
          <w:szCs w:val="24"/>
        </w:rPr>
        <w:t>Нолик</w:t>
      </w:r>
      <w:r w:rsidRPr="00DA6C77">
        <w:rPr>
          <w:rFonts w:ascii="Times New Roman" w:hAnsi="Times New Roman"/>
          <w:sz w:val="24"/>
          <w:szCs w:val="24"/>
        </w:rPr>
        <w:t>. Глядя на экран в квартире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 xml:space="preserve">             Видим, что твориться в мире (телевизор) Тыдыщ!!!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color w:val="FF0000"/>
          <w:sz w:val="24"/>
          <w:szCs w:val="24"/>
        </w:rPr>
        <w:t>Симка</w:t>
      </w:r>
      <w:r w:rsidRPr="00DA6C77">
        <w:rPr>
          <w:rFonts w:ascii="Times New Roman" w:hAnsi="Times New Roman"/>
          <w:sz w:val="24"/>
          <w:szCs w:val="24"/>
        </w:rPr>
        <w:t>. Сушит ветер суховей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Кудри мамочки моей (фен) Тыдыщ!!!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color w:val="FF0000"/>
          <w:sz w:val="24"/>
          <w:szCs w:val="24"/>
        </w:rPr>
        <w:t>Нолик</w:t>
      </w:r>
      <w:r w:rsidRPr="00DA6C77">
        <w:rPr>
          <w:rFonts w:ascii="Times New Roman" w:hAnsi="Times New Roman"/>
          <w:sz w:val="24"/>
          <w:szCs w:val="24"/>
        </w:rPr>
        <w:t xml:space="preserve">. Молодцы ребята, все отгадали. 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67A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b/>
          <w:sz w:val="24"/>
          <w:szCs w:val="24"/>
        </w:rPr>
        <w:t>1</w:t>
      </w:r>
      <w:r w:rsidRPr="00DA6C77">
        <w:rPr>
          <w:rFonts w:ascii="Times New Roman" w:hAnsi="Times New Roman"/>
          <w:color w:val="FF0000"/>
          <w:sz w:val="24"/>
          <w:szCs w:val="24"/>
        </w:rPr>
        <w:t xml:space="preserve">В. </w:t>
      </w:r>
      <w:r w:rsidRPr="00DA6C77">
        <w:rPr>
          <w:rFonts w:ascii="Times New Roman" w:hAnsi="Times New Roman"/>
          <w:sz w:val="24"/>
          <w:szCs w:val="24"/>
        </w:rPr>
        <w:t>Вы хлопать не разучились?... А топать?... А руками махать?... А стихи читать?... Тогда давайте Дедушке Морозу еще стишки почитаем.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67A7" w:rsidRPr="00F44375" w:rsidRDefault="009D67A7" w:rsidP="00F44375">
      <w:pPr>
        <w:pStyle w:val="sfst"/>
        <w:shd w:val="clear" w:color="auto" w:fill="FFFFFF"/>
        <w:spacing w:before="0" w:beforeAutospacing="0" w:after="0" w:afterAutospacing="0"/>
        <w:rPr>
          <w:b/>
          <w:color w:val="000000"/>
          <w:shd w:val="clear" w:color="auto" w:fill="FFFFFF"/>
        </w:rPr>
      </w:pPr>
      <w:r w:rsidRPr="00F44375">
        <w:rPr>
          <w:b/>
          <w:color w:val="000000"/>
          <w:shd w:val="clear" w:color="auto" w:fill="FFFFFF"/>
        </w:rPr>
        <w:t xml:space="preserve">Лиля </w:t>
      </w:r>
    </w:p>
    <w:p w:rsidR="009D67A7" w:rsidRPr="00550C0A" w:rsidRDefault="009D67A7" w:rsidP="00F44375">
      <w:pPr>
        <w:pStyle w:val="sfst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550C0A">
        <w:rPr>
          <w:color w:val="000000"/>
          <w:shd w:val="clear" w:color="auto" w:fill="FFFFFF"/>
        </w:rPr>
        <w:t>Здравствуй, Дедушка родной</w:t>
      </w:r>
      <w:r w:rsidRPr="00550C0A">
        <w:rPr>
          <w:color w:val="000000"/>
        </w:rPr>
        <w:br/>
      </w:r>
      <w:r w:rsidRPr="00550C0A">
        <w:rPr>
          <w:color w:val="000000"/>
          <w:shd w:val="clear" w:color="auto" w:fill="FFFFFF"/>
        </w:rPr>
        <w:t>С белоснежной бородой!</w:t>
      </w:r>
      <w:r w:rsidRPr="00550C0A">
        <w:rPr>
          <w:color w:val="000000"/>
        </w:rPr>
        <w:br/>
      </w:r>
      <w:r w:rsidRPr="00550C0A">
        <w:rPr>
          <w:color w:val="000000"/>
          <w:shd w:val="clear" w:color="auto" w:fill="FFFFFF"/>
        </w:rPr>
        <w:t>Очень ждали мы тебя,</w:t>
      </w:r>
      <w:r w:rsidRPr="00550C0A">
        <w:rPr>
          <w:color w:val="000000"/>
        </w:rPr>
        <w:br/>
      </w:r>
      <w:r w:rsidRPr="00550C0A">
        <w:rPr>
          <w:color w:val="000000"/>
          <w:shd w:val="clear" w:color="auto" w:fill="FFFFFF"/>
        </w:rPr>
        <w:t>Снег лопатою гребя,</w:t>
      </w:r>
      <w:r w:rsidRPr="00550C0A">
        <w:rPr>
          <w:color w:val="000000"/>
        </w:rPr>
        <w:br/>
      </w:r>
      <w:r w:rsidRPr="00550C0A">
        <w:rPr>
          <w:color w:val="000000"/>
          <w:shd w:val="clear" w:color="auto" w:fill="FFFFFF"/>
        </w:rPr>
        <w:t>Чтобы ты не заблудился,</w:t>
      </w:r>
      <w:r w:rsidRPr="00550C0A">
        <w:rPr>
          <w:color w:val="000000"/>
        </w:rPr>
        <w:br/>
      </w:r>
      <w:r w:rsidRPr="00550C0A">
        <w:rPr>
          <w:color w:val="000000"/>
          <w:shd w:val="clear" w:color="auto" w:fill="FFFFFF"/>
        </w:rPr>
        <w:t>Чтоб, родной, не простудился.</w:t>
      </w:r>
    </w:p>
    <w:p w:rsidR="009D67A7" w:rsidRPr="00550C0A" w:rsidRDefault="009D67A7" w:rsidP="00550C0A">
      <w:pPr>
        <w:pStyle w:val="sfst"/>
        <w:shd w:val="clear" w:color="auto" w:fill="FFFFFF"/>
        <w:rPr>
          <w:color w:val="000000"/>
          <w:shd w:val="clear" w:color="auto" w:fill="FFFFFF"/>
        </w:rPr>
      </w:pPr>
      <w:r w:rsidRPr="00F44375">
        <w:rPr>
          <w:b/>
          <w:color w:val="000000"/>
          <w:shd w:val="clear" w:color="auto" w:fill="FFFFFF"/>
        </w:rPr>
        <w:t>Фатима</w:t>
      </w:r>
      <w:r w:rsidRPr="00F44375">
        <w:rPr>
          <w:b/>
          <w:color w:val="000000"/>
        </w:rPr>
        <w:br/>
      </w:r>
      <w:r w:rsidRPr="00550C0A">
        <w:rPr>
          <w:color w:val="000000"/>
          <w:shd w:val="clear" w:color="auto" w:fill="FFFFFF"/>
        </w:rPr>
        <w:t>Будь же гостем дорогим,</w:t>
      </w:r>
      <w:r w:rsidRPr="00550C0A">
        <w:rPr>
          <w:color w:val="000000"/>
        </w:rPr>
        <w:br/>
      </w:r>
      <w:r w:rsidRPr="00550C0A">
        <w:rPr>
          <w:color w:val="000000"/>
          <w:shd w:val="clear" w:color="auto" w:fill="FFFFFF"/>
        </w:rPr>
        <w:t>Всеми детками любим!</w:t>
      </w:r>
      <w:r w:rsidRPr="00550C0A">
        <w:rPr>
          <w:color w:val="000000"/>
        </w:rPr>
        <w:br/>
      </w:r>
      <w:r w:rsidRPr="00550C0A">
        <w:rPr>
          <w:color w:val="000000"/>
          <w:shd w:val="clear" w:color="auto" w:fill="FFFFFF"/>
        </w:rPr>
        <w:t>Поиграй ты с нами, спой,</w:t>
      </w:r>
      <w:r w:rsidRPr="00550C0A">
        <w:rPr>
          <w:color w:val="000000"/>
        </w:rPr>
        <w:br/>
      </w:r>
      <w:r w:rsidRPr="00550C0A">
        <w:rPr>
          <w:color w:val="000000"/>
          <w:shd w:val="clear" w:color="auto" w:fill="FFFFFF"/>
        </w:rPr>
        <w:t>Полюбуйся мишурой,</w:t>
      </w:r>
      <w:r w:rsidRPr="00550C0A">
        <w:rPr>
          <w:color w:val="000000"/>
        </w:rPr>
        <w:br/>
      </w:r>
      <w:r w:rsidRPr="00550C0A">
        <w:rPr>
          <w:color w:val="000000"/>
          <w:shd w:val="clear" w:color="auto" w:fill="FFFFFF"/>
        </w:rPr>
        <w:t>Нашей елочкой красивой</w:t>
      </w:r>
      <w:r w:rsidRPr="00550C0A">
        <w:rPr>
          <w:color w:val="000000"/>
        </w:rPr>
        <w:br/>
      </w:r>
      <w:r w:rsidRPr="00550C0A">
        <w:rPr>
          <w:color w:val="000000"/>
          <w:shd w:val="clear" w:color="auto" w:fill="FFFFFF"/>
        </w:rPr>
        <w:t>И работой кропотливой!</w:t>
      </w:r>
    </w:p>
    <w:p w:rsidR="009D67A7" w:rsidRDefault="009D67A7" w:rsidP="00550C0A">
      <w:pPr>
        <w:pStyle w:val="sfst"/>
        <w:shd w:val="clear" w:color="auto" w:fill="FFFFFF"/>
        <w:rPr>
          <w:color w:val="000000"/>
        </w:rPr>
      </w:pPr>
      <w:r w:rsidRPr="00F44375">
        <w:rPr>
          <w:b/>
          <w:color w:val="000000"/>
          <w:shd w:val="clear" w:color="auto" w:fill="FFFFFF"/>
        </w:rPr>
        <w:t>Рома</w:t>
      </w:r>
      <w:r w:rsidRPr="00550C0A">
        <w:rPr>
          <w:color w:val="000000"/>
          <w:shd w:val="clear" w:color="auto" w:fill="FFFFFF"/>
        </w:rPr>
        <w:br/>
      </w:r>
      <w:r w:rsidRPr="00550C0A">
        <w:rPr>
          <w:color w:val="000000"/>
        </w:rPr>
        <w:t>Когда приходит Новый год,</w:t>
      </w:r>
      <w:r w:rsidRPr="00550C0A">
        <w:rPr>
          <w:color w:val="000000"/>
        </w:rPr>
        <w:br/>
        <w:t>Мы ждем большого чуда!</w:t>
      </w:r>
      <w:r w:rsidRPr="00550C0A">
        <w:rPr>
          <w:color w:val="000000"/>
        </w:rPr>
        <w:br/>
        <w:t>К нам Дед Мороз приходит в дом,</w:t>
      </w:r>
      <w:r w:rsidRPr="00550C0A">
        <w:rPr>
          <w:color w:val="000000"/>
        </w:rPr>
        <w:br/>
        <w:t>Издалека оттуда:</w:t>
      </w:r>
      <w:r w:rsidRPr="00550C0A">
        <w:rPr>
          <w:color w:val="000000"/>
        </w:rPr>
        <w:br/>
        <w:t>Где вечный снег,</w:t>
      </w:r>
      <w:r w:rsidRPr="00550C0A">
        <w:rPr>
          <w:color w:val="000000"/>
        </w:rPr>
        <w:br/>
        <w:t>И много льда,</w:t>
      </w:r>
      <w:r w:rsidRPr="00550C0A">
        <w:rPr>
          <w:color w:val="000000"/>
        </w:rPr>
        <w:br/>
        <w:t>Кружит снежинками пурга,</w:t>
      </w:r>
      <w:r w:rsidRPr="00550C0A">
        <w:rPr>
          <w:color w:val="000000"/>
        </w:rPr>
        <w:br/>
        <w:t>Где снег</w:t>
      </w:r>
      <w:r>
        <w:rPr>
          <w:color w:val="000000"/>
        </w:rPr>
        <w:t>ири летают,</w:t>
      </w:r>
      <w:r>
        <w:rPr>
          <w:color w:val="000000"/>
        </w:rPr>
        <w:br/>
        <w:t>И айсберги не тают!</w:t>
      </w:r>
    </w:p>
    <w:p w:rsidR="009D67A7" w:rsidRPr="00F44375" w:rsidRDefault="009D67A7" w:rsidP="00F44375">
      <w:pPr>
        <w:pStyle w:val="sfst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F44375">
        <w:rPr>
          <w:b/>
          <w:color w:val="000000"/>
        </w:rPr>
        <w:t xml:space="preserve">Паша  </w:t>
      </w:r>
    </w:p>
    <w:p w:rsidR="009D67A7" w:rsidRDefault="009D67A7" w:rsidP="00F44375">
      <w:pPr>
        <w:pStyle w:val="sfst"/>
        <w:shd w:val="clear" w:color="auto" w:fill="FFFFFF"/>
        <w:spacing w:before="0" w:beforeAutospacing="0" w:after="0" w:afterAutospacing="0"/>
        <w:rPr>
          <w:color w:val="000000"/>
        </w:rPr>
      </w:pPr>
      <w:r w:rsidRPr="00550C0A">
        <w:rPr>
          <w:color w:val="000000"/>
          <w:shd w:val="clear" w:color="auto" w:fill="FFFFFF"/>
        </w:rPr>
        <w:t>Нас зима морозом дразнит</w:t>
      </w:r>
      <w:r w:rsidRPr="00550C0A">
        <w:rPr>
          <w:color w:val="000000"/>
        </w:rPr>
        <w:br/>
      </w:r>
      <w:r w:rsidRPr="00550C0A">
        <w:rPr>
          <w:color w:val="000000"/>
          <w:shd w:val="clear" w:color="auto" w:fill="FFFFFF"/>
        </w:rPr>
        <w:t>И зовет в снежки играть,</w:t>
      </w:r>
      <w:r w:rsidRPr="00550C0A">
        <w:rPr>
          <w:color w:val="000000"/>
        </w:rPr>
        <w:br/>
      </w:r>
      <w:r w:rsidRPr="00550C0A">
        <w:rPr>
          <w:color w:val="000000"/>
          <w:shd w:val="clear" w:color="auto" w:fill="FFFFFF"/>
        </w:rPr>
        <w:t>Ну а мы веселый праздник</w:t>
      </w:r>
      <w:r w:rsidRPr="00550C0A">
        <w:rPr>
          <w:color w:val="000000"/>
        </w:rPr>
        <w:br/>
      </w:r>
      <w:r w:rsidRPr="00550C0A">
        <w:rPr>
          <w:color w:val="000000"/>
          <w:shd w:val="clear" w:color="auto" w:fill="FFFFFF"/>
        </w:rPr>
        <w:t>Приготовились встречать!</w:t>
      </w:r>
      <w:r w:rsidRPr="00550C0A">
        <w:rPr>
          <w:color w:val="000000"/>
        </w:rPr>
        <w:br/>
      </w:r>
      <w:r w:rsidRPr="00550C0A">
        <w:rPr>
          <w:color w:val="000000"/>
        </w:rPr>
        <w:br/>
      </w:r>
      <w:r w:rsidRPr="00F44375">
        <w:rPr>
          <w:b/>
          <w:color w:val="000000"/>
        </w:rPr>
        <w:t>Тимур</w:t>
      </w:r>
    </w:p>
    <w:p w:rsidR="009D67A7" w:rsidRPr="00F44375" w:rsidRDefault="009D67A7" w:rsidP="00F44375">
      <w:pPr>
        <w:pStyle w:val="sfst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550C0A">
        <w:rPr>
          <w:color w:val="000000"/>
          <w:shd w:val="clear" w:color="auto" w:fill="FFFFFF"/>
        </w:rPr>
        <w:t>Елку пышно нарядили,</w:t>
      </w:r>
      <w:r w:rsidRPr="00550C0A">
        <w:rPr>
          <w:color w:val="000000"/>
        </w:rPr>
        <w:br/>
      </w:r>
      <w:r w:rsidRPr="00550C0A">
        <w:rPr>
          <w:color w:val="000000"/>
          <w:shd w:val="clear" w:color="auto" w:fill="FFFFFF"/>
        </w:rPr>
        <w:t>Научились танцевать</w:t>
      </w:r>
      <w:r w:rsidRPr="00550C0A">
        <w:rPr>
          <w:color w:val="000000"/>
        </w:rPr>
        <w:br/>
      </w:r>
      <w:r w:rsidRPr="00550C0A">
        <w:rPr>
          <w:color w:val="000000"/>
          <w:shd w:val="clear" w:color="auto" w:fill="FFFFFF"/>
        </w:rPr>
        <w:t>И стишки мы заучили,</w:t>
      </w:r>
      <w:r w:rsidRPr="00550C0A">
        <w:rPr>
          <w:color w:val="000000"/>
        </w:rPr>
        <w:br/>
      </w:r>
      <w:r w:rsidRPr="00550C0A">
        <w:rPr>
          <w:color w:val="000000"/>
          <w:shd w:val="clear" w:color="auto" w:fill="FFFFFF"/>
        </w:rPr>
        <w:t>Чтоб у елки рассказать!</w:t>
      </w:r>
    </w:p>
    <w:p w:rsidR="009D67A7" w:rsidRPr="00550C0A" w:rsidRDefault="009D67A7" w:rsidP="00550C0A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  <w:shd w:val="clear" w:color="auto" w:fill="FFFFFF"/>
        </w:rPr>
      </w:pPr>
      <w:r w:rsidRPr="00F44375">
        <w:rPr>
          <w:rFonts w:ascii="Times New Roman" w:hAnsi="Times New Roman"/>
          <w:b/>
          <w:sz w:val="24"/>
          <w:szCs w:val="24"/>
          <w:shd w:val="clear" w:color="auto" w:fill="FFFFFF"/>
        </w:rPr>
        <w:t>Эльдар</w:t>
      </w:r>
      <w:r w:rsidRPr="00F44375">
        <w:rPr>
          <w:rFonts w:ascii="Times New Roman" w:hAnsi="Times New Roman"/>
          <w:b/>
          <w:sz w:val="24"/>
          <w:szCs w:val="24"/>
          <w:shd w:val="clear" w:color="auto" w:fill="FFFFFF"/>
        </w:rPr>
        <w:br/>
      </w:r>
      <w:r w:rsidRPr="00550C0A">
        <w:rPr>
          <w:rFonts w:ascii="Times New Roman" w:hAnsi="Times New Roman"/>
          <w:sz w:val="24"/>
          <w:szCs w:val="24"/>
          <w:shd w:val="clear" w:color="auto" w:fill="FFFFFF"/>
        </w:rPr>
        <w:t>А у елочки моей</w:t>
      </w:r>
      <w:r w:rsidRPr="00550C0A">
        <w:rPr>
          <w:rFonts w:ascii="Times New Roman" w:hAnsi="Times New Roman"/>
          <w:sz w:val="24"/>
          <w:szCs w:val="24"/>
        </w:rPr>
        <w:br/>
      </w:r>
      <w:r w:rsidRPr="00550C0A">
        <w:rPr>
          <w:rFonts w:ascii="Times New Roman" w:hAnsi="Times New Roman"/>
          <w:sz w:val="24"/>
          <w:szCs w:val="24"/>
          <w:shd w:val="clear" w:color="auto" w:fill="FFFFFF"/>
        </w:rPr>
        <w:t>Много ярких фонарей,</w:t>
      </w:r>
      <w:r w:rsidRPr="00550C0A">
        <w:rPr>
          <w:rFonts w:ascii="Times New Roman" w:hAnsi="Times New Roman"/>
          <w:sz w:val="24"/>
          <w:szCs w:val="24"/>
        </w:rPr>
        <w:br/>
      </w:r>
      <w:r w:rsidRPr="00550C0A">
        <w:rPr>
          <w:rFonts w:ascii="Times New Roman" w:hAnsi="Times New Roman"/>
          <w:sz w:val="24"/>
          <w:szCs w:val="24"/>
          <w:shd w:val="clear" w:color="auto" w:fill="FFFFFF"/>
        </w:rPr>
        <w:t>И снежок из ваты,</w:t>
      </w:r>
      <w:r w:rsidRPr="00550C0A">
        <w:rPr>
          <w:rFonts w:ascii="Times New Roman" w:hAnsi="Times New Roman"/>
          <w:sz w:val="24"/>
          <w:szCs w:val="24"/>
        </w:rPr>
        <w:br/>
      </w:r>
      <w:r w:rsidRPr="00550C0A">
        <w:rPr>
          <w:rFonts w:ascii="Times New Roman" w:hAnsi="Times New Roman"/>
          <w:sz w:val="24"/>
          <w:szCs w:val="24"/>
          <w:shd w:val="clear" w:color="auto" w:fill="FFFFFF"/>
        </w:rPr>
        <w:t>Мягкий и мохнатый,</w:t>
      </w:r>
      <w:r w:rsidRPr="00550C0A">
        <w:rPr>
          <w:rFonts w:ascii="Times New Roman" w:hAnsi="Times New Roman"/>
          <w:sz w:val="24"/>
          <w:szCs w:val="24"/>
        </w:rPr>
        <w:br/>
      </w:r>
      <w:r w:rsidRPr="00550C0A">
        <w:rPr>
          <w:rFonts w:ascii="Times New Roman" w:hAnsi="Times New Roman"/>
          <w:sz w:val="24"/>
          <w:szCs w:val="24"/>
          <w:shd w:val="clear" w:color="auto" w:fill="FFFFFF"/>
        </w:rPr>
        <w:t>А еще шары цветные,</w:t>
      </w:r>
      <w:r w:rsidRPr="00550C0A">
        <w:rPr>
          <w:rFonts w:ascii="Times New Roman" w:hAnsi="Times New Roman"/>
          <w:sz w:val="24"/>
          <w:szCs w:val="24"/>
        </w:rPr>
        <w:br/>
      </w:r>
      <w:r w:rsidRPr="00550C0A">
        <w:rPr>
          <w:rFonts w:ascii="Times New Roman" w:hAnsi="Times New Roman"/>
          <w:sz w:val="24"/>
          <w:szCs w:val="24"/>
          <w:shd w:val="clear" w:color="auto" w:fill="FFFFFF"/>
        </w:rPr>
        <w:t>И сосульки ледяные,</w:t>
      </w:r>
      <w:r w:rsidRPr="00550C0A">
        <w:rPr>
          <w:rFonts w:ascii="Times New Roman" w:hAnsi="Times New Roman"/>
          <w:sz w:val="24"/>
          <w:szCs w:val="24"/>
        </w:rPr>
        <w:br/>
      </w:r>
      <w:r w:rsidRPr="00550C0A">
        <w:rPr>
          <w:rFonts w:ascii="Times New Roman" w:hAnsi="Times New Roman"/>
          <w:sz w:val="24"/>
          <w:szCs w:val="24"/>
          <w:shd w:val="clear" w:color="auto" w:fill="FFFFFF"/>
        </w:rPr>
        <w:t>Удивится дед Мороз</w:t>
      </w:r>
      <w:r w:rsidRPr="00550C0A">
        <w:rPr>
          <w:rFonts w:ascii="Times New Roman" w:hAnsi="Times New Roman"/>
          <w:sz w:val="24"/>
          <w:szCs w:val="24"/>
        </w:rPr>
        <w:br/>
      </w:r>
      <w:r w:rsidRPr="00550C0A">
        <w:rPr>
          <w:rFonts w:ascii="Times New Roman" w:hAnsi="Times New Roman"/>
          <w:sz w:val="24"/>
          <w:szCs w:val="24"/>
          <w:shd w:val="clear" w:color="auto" w:fill="FFFFFF"/>
        </w:rPr>
        <w:t>Красоте такой,</w:t>
      </w:r>
      <w:r w:rsidRPr="00550C0A">
        <w:rPr>
          <w:rFonts w:ascii="Times New Roman" w:hAnsi="Times New Roman"/>
          <w:sz w:val="24"/>
          <w:szCs w:val="24"/>
        </w:rPr>
        <w:br/>
      </w:r>
      <w:r w:rsidRPr="00550C0A">
        <w:rPr>
          <w:rFonts w:ascii="Times New Roman" w:hAnsi="Times New Roman"/>
          <w:sz w:val="24"/>
          <w:szCs w:val="24"/>
          <w:shd w:val="clear" w:color="auto" w:fill="FFFFFF"/>
        </w:rPr>
        <w:t>И подарки принесет</w:t>
      </w:r>
      <w:r w:rsidRPr="00550C0A">
        <w:rPr>
          <w:rFonts w:ascii="Times New Roman" w:hAnsi="Times New Roman"/>
          <w:sz w:val="24"/>
          <w:szCs w:val="24"/>
        </w:rPr>
        <w:br/>
      </w:r>
      <w:r w:rsidRPr="00550C0A">
        <w:rPr>
          <w:rFonts w:ascii="Times New Roman" w:hAnsi="Times New Roman"/>
          <w:sz w:val="24"/>
          <w:szCs w:val="24"/>
          <w:shd w:val="clear" w:color="auto" w:fill="FFFFFF"/>
        </w:rPr>
        <w:t>Он ко мне домой!</w:t>
      </w:r>
    </w:p>
    <w:p w:rsidR="009D67A7" w:rsidRPr="00174534" w:rsidRDefault="009D67A7" w:rsidP="00174534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550C0A">
        <w:rPr>
          <w:shd w:val="clear" w:color="auto" w:fill="FFFFFF"/>
        </w:rPr>
        <w:br/>
      </w:r>
      <w:r w:rsidRPr="00174534">
        <w:rPr>
          <w:rFonts w:ascii="Times New Roman" w:hAnsi="Times New Roman"/>
          <w:color w:val="FF0000"/>
        </w:rPr>
        <w:t>Песня «Потолок ледяной » 2 класс</w:t>
      </w:r>
      <w:r>
        <w:rPr>
          <w:rFonts w:ascii="Times New Roman" w:hAnsi="Times New Roman"/>
          <w:color w:val="FF0000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№13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color w:val="FF0000"/>
          <w:sz w:val="24"/>
          <w:szCs w:val="24"/>
        </w:rPr>
        <w:t>В</w:t>
      </w:r>
      <w:r w:rsidRPr="00DA6C77">
        <w:rPr>
          <w:rFonts w:ascii="Times New Roman" w:hAnsi="Times New Roman"/>
          <w:sz w:val="24"/>
          <w:szCs w:val="24"/>
        </w:rPr>
        <w:t>. Вот и подошел к концу наш праздник. Дед Мороз, а ты нечего не забыл?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color w:val="FF0000"/>
          <w:sz w:val="24"/>
          <w:szCs w:val="24"/>
        </w:rPr>
        <w:t xml:space="preserve">Д.М. </w:t>
      </w:r>
      <w:r w:rsidRPr="00DA6C77">
        <w:rPr>
          <w:rFonts w:ascii="Times New Roman" w:hAnsi="Times New Roman"/>
          <w:sz w:val="24"/>
          <w:szCs w:val="24"/>
        </w:rPr>
        <w:t>Вроде, ничего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 xml:space="preserve">2 </w:t>
      </w:r>
      <w:r w:rsidRPr="00DA6C77">
        <w:rPr>
          <w:rFonts w:ascii="Times New Roman" w:hAnsi="Times New Roman"/>
          <w:color w:val="FF0000"/>
          <w:sz w:val="24"/>
          <w:szCs w:val="24"/>
        </w:rPr>
        <w:t>В</w:t>
      </w:r>
      <w:r w:rsidRPr="00DA6C77">
        <w:rPr>
          <w:rFonts w:ascii="Times New Roman" w:hAnsi="Times New Roman"/>
          <w:sz w:val="24"/>
          <w:szCs w:val="24"/>
        </w:rPr>
        <w:t>. Дети, что забыл Дед Мороз?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color w:val="FF0000"/>
          <w:sz w:val="24"/>
          <w:szCs w:val="24"/>
        </w:rPr>
        <w:t>Дети</w:t>
      </w:r>
      <w:r w:rsidRPr="00DA6C77">
        <w:rPr>
          <w:rFonts w:ascii="Times New Roman" w:hAnsi="Times New Roman"/>
          <w:sz w:val="24"/>
          <w:szCs w:val="24"/>
        </w:rPr>
        <w:t>. Подарки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color w:val="FF0000"/>
          <w:sz w:val="24"/>
          <w:szCs w:val="24"/>
        </w:rPr>
        <w:t>Снегурочка</w:t>
      </w:r>
      <w:r w:rsidRPr="00DA6C77">
        <w:rPr>
          <w:rFonts w:ascii="Times New Roman" w:hAnsi="Times New Roman"/>
          <w:sz w:val="24"/>
          <w:szCs w:val="24"/>
        </w:rPr>
        <w:t>.  Известно всем под Новый год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Любой из нас подарков ждет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Кому-то утром Дед Мороз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В большой корзине их принес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Но и для вас здесь в добрый час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Подарки Дед Мороз припас!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Фон № 14 </w:t>
      </w:r>
      <w:r w:rsidRPr="00DA6C77">
        <w:rPr>
          <w:rFonts w:ascii="Times New Roman" w:hAnsi="Times New Roman"/>
          <w:b/>
          <w:i/>
          <w:color w:val="FF0000"/>
          <w:sz w:val="24"/>
          <w:szCs w:val="24"/>
        </w:rPr>
        <w:t>Дед Моро и Снегурочка раздают подарки</w:t>
      </w:r>
      <w:r w:rsidRPr="00DA6C77">
        <w:rPr>
          <w:rFonts w:ascii="Times New Roman" w:hAnsi="Times New Roman"/>
          <w:sz w:val="24"/>
          <w:szCs w:val="24"/>
        </w:rPr>
        <w:t>.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color w:val="FF0000"/>
          <w:sz w:val="24"/>
          <w:szCs w:val="24"/>
        </w:rPr>
        <w:t>Д.М</w:t>
      </w:r>
      <w:r w:rsidRPr="00DA6C77">
        <w:rPr>
          <w:rFonts w:ascii="Times New Roman" w:hAnsi="Times New Roman"/>
          <w:sz w:val="24"/>
          <w:szCs w:val="24"/>
        </w:rPr>
        <w:t>. Мы скажем до свидания друг другу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И вновь расстанемся на год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А через год опять завоет вьюга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И Дедушка Мороз с зимою к вам придет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color w:val="FF0000"/>
          <w:sz w:val="24"/>
          <w:szCs w:val="24"/>
        </w:rPr>
        <w:t>Снегурочка</w:t>
      </w:r>
      <w:r w:rsidRPr="00DA6C77">
        <w:rPr>
          <w:rFonts w:ascii="Times New Roman" w:hAnsi="Times New Roman"/>
          <w:sz w:val="24"/>
          <w:szCs w:val="24"/>
        </w:rPr>
        <w:t>. Вы только нас совсем не забывайте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 xml:space="preserve">Вы ждите нас мы с дедушкой придем 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Вновь песнями и танцами встречайте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А мы вам новые подарки принесем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27" type="#_x0000_t75" style="position:absolute;left:0;text-align:left;margin-left:207pt;margin-top:2.8pt;width:277.2pt;height:207.5pt;z-index:251659264">
            <v:imagedata r:id="rId8" o:title=""/>
            <w10:wrap type="square"/>
          </v:shape>
        </w:pict>
      </w:r>
    </w:p>
    <w:p w:rsidR="009D67A7" w:rsidRPr="00F44375" w:rsidRDefault="009D67A7" w:rsidP="00DA6C77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F44375">
        <w:rPr>
          <w:rFonts w:ascii="Times New Roman" w:hAnsi="Times New Roman"/>
          <w:b/>
          <w:color w:val="FF0000"/>
          <w:sz w:val="24"/>
          <w:szCs w:val="24"/>
        </w:rPr>
        <w:t>Хоровод «Пока часы 12 бьют »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№ 15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24"/>
          <w:szCs w:val="24"/>
        </w:rPr>
      </w:pP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 xml:space="preserve">1 </w:t>
      </w:r>
      <w:r w:rsidRPr="00DA6C77">
        <w:rPr>
          <w:rFonts w:ascii="Times New Roman" w:hAnsi="Times New Roman"/>
          <w:color w:val="FF0000"/>
          <w:sz w:val="24"/>
          <w:szCs w:val="24"/>
        </w:rPr>
        <w:t>В</w:t>
      </w:r>
      <w:r w:rsidRPr="00DA6C77">
        <w:rPr>
          <w:rFonts w:ascii="Times New Roman" w:hAnsi="Times New Roman"/>
          <w:sz w:val="24"/>
          <w:szCs w:val="24"/>
        </w:rPr>
        <w:t>. Пора друзья проститься нужно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 xml:space="preserve">       Всех поздравляю от души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 xml:space="preserve">       Пусть новый год встречают дружно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 xml:space="preserve">       И взрослые и малыши!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 xml:space="preserve">2 </w:t>
      </w:r>
      <w:r w:rsidRPr="00DA6C77">
        <w:rPr>
          <w:rFonts w:ascii="Times New Roman" w:hAnsi="Times New Roman"/>
          <w:color w:val="FF0000"/>
          <w:sz w:val="24"/>
          <w:szCs w:val="24"/>
        </w:rPr>
        <w:t>В</w:t>
      </w:r>
      <w:r w:rsidRPr="00DA6C77">
        <w:rPr>
          <w:rFonts w:ascii="Times New Roman" w:hAnsi="Times New Roman"/>
          <w:sz w:val="24"/>
          <w:szCs w:val="24"/>
        </w:rPr>
        <w:t>. Мы в Новом году вам желаем успеха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Побольше веселого, звонкого смеха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>Побольше веселых друзей и подруг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 xml:space="preserve">       Чтоб все с вами вместе смеялись вокруг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C77">
        <w:rPr>
          <w:rFonts w:ascii="Times New Roman" w:hAnsi="Times New Roman"/>
          <w:sz w:val="24"/>
          <w:szCs w:val="24"/>
        </w:rPr>
        <w:t xml:space="preserve">       Счастливого вам Нового года!</w:t>
      </w:r>
    </w:p>
    <w:p w:rsidR="009D67A7" w:rsidRPr="00DA6C77" w:rsidRDefault="009D67A7" w:rsidP="00DA6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9D67A7" w:rsidRPr="00DA6C77" w:rsidSect="003F2774">
      <w:footerReference w:type="even" r:id="rId9"/>
      <w:footerReference w:type="default" r:id="rId10"/>
      <w:pgSz w:w="11906" w:h="16838"/>
      <w:pgMar w:top="993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67A7" w:rsidRDefault="009D67A7">
      <w:r>
        <w:separator/>
      </w:r>
    </w:p>
  </w:endnote>
  <w:endnote w:type="continuationSeparator" w:id="1">
    <w:p w:rsidR="009D67A7" w:rsidRDefault="009D67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67A7" w:rsidRDefault="009D67A7" w:rsidP="0089661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D67A7" w:rsidRDefault="009D67A7" w:rsidP="00967E7B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67A7" w:rsidRDefault="009D67A7" w:rsidP="0089661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9D67A7" w:rsidRDefault="009D67A7" w:rsidP="00967E7B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67A7" w:rsidRDefault="009D67A7">
      <w:r>
        <w:separator/>
      </w:r>
    </w:p>
  </w:footnote>
  <w:footnote w:type="continuationSeparator" w:id="1">
    <w:p w:rsidR="009D67A7" w:rsidRDefault="009D67A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A55CD"/>
    <w:multiLevelType w:val="hybridMultilevel"/>
    <w:tmpl w:val="52D2C45A"/>
    <w:lvl w:ilvl="0" w:tplc="0419000F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182582E"/>
    <w:multiLevelType w:val="hybridMultilevel"/>
    <w:tmpl w:val="24D098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A7960DD"/>
    <w:multiLevelType w:val="hybridMultilevel"/>
    <w:tmpl w:val="6E88E6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42D4665"/>
    <w:multiLevelType w:val="hybridMultilevel"/>
    <w:tmpl w:val="639CBB00"/>
    <w:lvl w:ilvl="0" w:tplc="A95845E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1BA5E80"/>
    <w:multiLevelType w:val="hybridMultilevel"/>
    <w:tmpl w:val="EB7200D4"/>
    <w:lvl w:ilvl="0" w:tplc="3AF05C88">
      <w:start w:val="1"/>
      <w:numFmt w:val="decimal"/>
      <w:lvlText w:val="%1"/>
      <w:lvlJc w:val="left"/>
      <w:pPr>
        <w:ind w:left="928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439F0"/>
    <w:rsid w:val="00002CEC"/>
    <w:rsid w:val="00170B22"/>
    <w:rsid w:val="001734C1"/>
    <w:rsid w:val="00174534"/>
    <w:rsid w:val="001F5B0D"/>
    <w:rsid w:val="002316F3"/>
    <w:rsid w:val="00297863"/>
    <w:rsid w:val="002D38D7"/>
    <w:rsid w:val="003F2774"/>
    <w:rsid w:val="003F2B11"/>
    <w:rsid w:val="003F4288"/>
    <w:rsid w:val="004558B9"/>
    <w:rsid w:val="004C6075"/>
    <w:rsid w:val="00550C0A"/>
    <w:rsid w:val="00604B85"/>
    <w:rsid w:val="00666006"/>
    <w:rsid w:val="006A48B7"/>
    <w:rsid w:val="006E3BC1"/>
    <w:rsid w:val="00767E09"/>
    <w:rsid w:val="007D610D"/>
    <w:rsid w:val="007E4F32"/>
    <w:rsid w:val="007F4217"/>
    <w:rsid w:val="008439F0"/>
    <w:rsid w:val="0089661E"/>
    <w:rsid w:val="008E583E"/>
    <w:rsid w:val="00967E7B"/>
    <w:rsid w:val="009D67A7"/>
    <w:rsid w:val="00A430BA"/>
    <w:rsid w:val="00AA5FCE"/>
    <w:rsid w:val="00AB6421"/>
    <w:rsid w:val="00AF5427"/>
    <w:rsid w:val="00B40545"/>
    <w:rsid w:val="00B75A5C"/>
    <w:rsid w:val="00BC0311"/>
    <w:rsid w:val="00D01A8C"/>
    <w:rsid w:val="00D25AF6"/>
    <w:rsid w:val="00D44AA2"/>
    <w:rsid w:val="00D62A61"/>
    <w:rsid w:val="00D87B0C"/>
    <w:rsid w:val="00DA6C77"/>
    <w:rsid w:val="00DE10D2"/>
    <w:rsid w:val="00E44588"/>
    <w:rsid w:val="00E86015"/>
    <w:rsid w:val="00F44375"/>
    <w:rsid w:val="00F71524"/>
    <w:rsid w:val="00F723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58B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AF5427"/>
    <w:pPr>
      <w:ind w:left="720"/>
      <w:contextualSpacing/>
    </w:pPr>
  </w:style>
  <w:style w:type="paragraph" w:styleId="NormalWeb">
    <w:name w:val="Normal (Web)"/>
    <w:basedOn w:val="Normal"/>
    <w:uiPriority w:val="99"/>
    <w:rsid w:val="00767E0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A430BA"/>
    <w:rPr>
      <w:rFonts w:ascii="Times New Roman" w:hAnsi="Times New Roman"/>
    </w:rPr>
  </w:style>
  <w:style w:type="paragraph" w:customStyle="1" w:styleId="sfst">
    <w:name w:val="sfst"/>
    <w:basedOn w:val="Normal"/>
    <w:uiPriority w:val="99"/>
    <w:rsid w:val="00550C0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967E7B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lang w:eastAsia="en-US"/>
    </w:rPr>
  </w:style>
  <w:style w:type="character" w:styleId="PageNumber">
    <w:name w:val="page number"/>
    <w:basedOn w:val="DefaultParagraphFont"/>
    <w:uiPriority w:val="99"/>
    <w:rsid w:val="00967E7B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2358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58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58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58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58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58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58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58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58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58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58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58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58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58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288</TotalTime>
  <Pages>10</Pages>
  <Words>1657</Words>
  <Characters>9450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12</cp:revision>
  <cp:lastPrinted>2017-12-26T20:09:00Z</cp:lastPrinted>
  <dcterms:created xsi:type="dcterms:W3CDTF">2016-12-15T14:12:00Z</dcterms:created>
  <dcterms:modified xsi:type="dcterms:W3CDTF">2018-01-20T20:42:00Z</dcterms:modified>
</cp:coreProperties>
</file>